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D3D65" w:rsidRDefault="007D3D65">
      <w:pPr>
        <w:spacing w:before="2" w:line="120" w:lineRule="exact"/>
        <w:rPr>
          <w:sz w:val="12"/>
          <w:szCs w:val="12"/>
        </w:rPr>
      </w:pPr>
    </w:p>
    <w:p w:rsidR="00B0041B" w:rsidRDefault="001A0885">
      <w:pPr>
        <w:spacing w:before="2" w:line="120" w:lineRule="exact"/>
        <w:rPr>
          <w:sz w:val="12"/>
          <w:szCs w:val="12"/>
        </w:rPr>
      </w:pPr>
      <w:r w:rsidRPr="002340F3">
        <w:rPr>
          <w:noProof/>
          <w:sz w:val="28"/>
          <w:szCs w:val="28"/>
          <w:lang w:val="en-GB" w:eastAsia="en-GB"/>
        </w:rPr>
        <mc:AlternateContent>
          <mc:Choice Requires="wpg">
            <w:drawing>
              <wp:anchor distT="0" distB="0" distL="114300" distR="114300" simplePos="0" relativeHeight="251645440" behindDoc="1" locked="0" layoutInCell="1" allowOverlap="1">
                <wp:simplePos x="0" y="0"/>
                <wp:positionH relativeFrom="page">
                  <wp:posOffset>71120</wp:posOffset>
                </wp:positionH>
                <wp:positionV relativeFrom="page">
                  <wp:posOffset>-71120</wp:posOffset>
                </wp:positionV>
                <wp:extent cx="10692130" cy="7559675"/>
                <wp:effectExtent l="19050" t="19050" r="13970" b="22225"/>
                <wp:wrapNone/>
                <wp:docPr id="28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92130" cy="7559675"/>
                          <a:chOff x="0" y="0"/>
                          <a:chExt cx="16838" cy="11905"/>
                        </a:xfrm>
                      </wpg:grpSpPr>
                      <pic:pic xmlns:pic="http://schemas.openxmlformats.org/drawingml/2006/picture">
                        <pic:nvPicPr>
                          <pic:cNvPr id="29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38" cy="119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474" y="922"/>
                            <a:ext cx="2413" cy="15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473" y="2611"/>
                            <a:ext cx="2459" cy="50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269" y="5401"/>
                            <a:ext cx="2885" cy="63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33" name="Group 11"/>
                        <wpg:cNvGrpSpPr>
                          <a:grpSpLocks/>
                        </wpg:cNvGrpSpPr>
                        <wpg:grpSpPr bwMode="auto">
                          <a:xfrm>
                            <a:off x="15398" y="3217"/>
                            <a:ext cx="63" cy="2"/>
                            <a:chOff x="15398" y="3217"/>
                            <a:chExt cx="63" cy="2"/>
                          </a:xfrm>
                        </wpg:grpSpPr>
                        <wps:wsp>
                          <wps:cNvPr id="34" name="Freeform 12"/>
                          <wps:cNvSpPr>
                            <a:spLocks/>
                          </wps:cNvSpPr>
                          <wps:spPr bwMode="auto">
                            <a:xfrm>
                              <a:off x="15398" y="3217"/>
                              <a:ext cx="63" cy="2"/>
                            </a:xfrm>
                            <a:custGeom>
                              <a:avLst/>
                              <a:gdLst>
                                <a:gd name="T0" fmla="+- 0 15398 15398"/>
                                <a:gd name="T1" fmla="*/ T0 w 63"/>
                                <a:gd name="T2" fmla="+- 0 15461 15398"/>
                                <a:gd name="T3" fmla="*/ T2 w 6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3">
                                  <a:moveTo>
                                    <a:pt x="0" y="0"/>
                                  </a:moveTo>
                                  <a:lnTo>
                                    <a:pt x="63" y="0"/>
                                  </a:lnTo>
                                </a:path>
                              </a:pathLst>
                            </a:custGeom>
                            <a:noFill/>
                            <a:ln w="974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C9FFB6" id="Group 10" o:spid="_x0000_s1026" style="position:absolute;margin-left:5.6pt;margin-top:-5.6pt;width:841.9pt;height:595.25pt;z-index:-251671040;mso-position-horizontal-relative:page;mso-position-vertical-relative:page" coordsize="16838,119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6" o:spid="_x0000_s1027" type="#_x0000_t75" style="position:absolute;width:16838;height:11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" stroked="t" strokecolor="blue">
                  <v:imagedata r:id="rId8" o:title=""/>
                </v:shape>
                <v:shape id="Picture 15" o:spid="_x0000_s1028" type="#_x0000_t75" style="position:absolute;left:13474;top:922;width:2413;height:15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">
                  <v:imagedata r:id="rId9" o:title=""/>
                </v:shape>
                <v:shape id="Picture 14" o:spid="_x0000_s1029" type="#_x0000_t75" style="position:absolute;left:13473;top:2611;width:2459;height:5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">
                  <v:imagedata r:id="rId10" o:title=""/>
                </v:shape>
                <v:shape id="Picture 13" o:spid="_x0000_s1030" type="#_x0000_t75" style="position:absolute;left:13269;top:5401;width:2885;height:6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">
                  <v:imagedata r:id="rId11" o:title=""/>
                </v:shape>
                <v:group id="Group 11" o:spid="_x0000_s1031" style="position:absolute;left:15398;top:3217;width:63;height:2" coordorigin="15398,3217" coordsize="6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">
                  <v:shape id="Freeform 12" o:spid="_x0000_s1032" style="position:absolute;left:15398;top:3217;width:63;height:2;visibility:visible;mso-wrap-style:square;v-text-anchor:top" coordsize="6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" path="m,l63,e" filled="f" strokecolor="red" strokeweight=".27069mm">
                    <v:path arrowok="t" o:connecttype="custom" o:connectlocs="0,0;63,0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4441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379730</wp:posOffset>
                </wp:positionV>
                <wp:extent cx="10692130" cy="7560310"/>
                <wp:effectExtent l="0" t="0" r="0" b="2540"/>
                <wp:wrapNone/>
                <wp:docPr id="26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92130" cy="7560310"/>
                          <a:chOff x="0" y="0"/>
                          <a:chExt cx="16838" cy="11906"/>
                        </a:xfrm>
                      </wpg:grpSpPr>
                      <wps:wsp>
                        <wps:cNvPr id="27" name="Freeform 18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6838" cy="11906"/>
                          </a:xfrm>
                          <a:custGeom>
                            <a:avLst/>
                            <a:gdLst>
                              <a:gd name="T0" fmla="*/ 0 w 16838"/>
                              <a:gd name="T1" fmla="*/ 11906 h 11906"/>
                              <a:gd name="T2" fmla="*/ 16838 w 16838"/>
                              <a:gd name="T3" fmla="*/ 11906 h 11906"/>
                              <a:gd name="T4" fmla="*/ 16838 w 16838"/>
                              <a:gd name="T5" fmla="*/ 0 h 11906"/>
                              <a:gd name="T6" fmla="*/ 0 w 16838"/>
                              <a:gd name="T7" fmla="*/ 0 h 11906"/>
                              <a:gd name="T8" fmla="*/ 0 w 16838"/>
                              <a:gd name="T9" fmla="*/ 11906 h 119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6838" h="11906">
                                <a:moveTo>
                                  <a:pt x="0" y="11906"/>
                                </a:moveTo>
                                <a:lnTo>
                                  <a:pt x="16838" y="11906"/>
                                </a:lnTo>
                                <a:lnTo>
                                  <a:pt x="1683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9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EF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BA38CC" id="Group 17" o:spid="_x0000_s1026" style="position:absolute;margin-left:0;margin-top:29.9pt;width:841.9pt;height:595.3pt;z-index:-251672064;mso-position-horizontal-relative:page;mso-position-vertical-relative:page" coordsize="16838,119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">
                <v:shape id="Freeform 18" o:spid="_x0000_s1027" style="position:absolute;width:16838;height:11906;visibility:visible;mso-wrap-style:square;v-text-anchor:top" coordsize="16838,119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" path="m,11906r16838,l16838,,,,,11906xe" fillcolor="#fffef5" stroked="f">
                  <v:path arrowok="t" o:connecttype="custom" o:connectlocs="0,11906;16838,11906;16838,0;0,0;0,11906" o:connectangles="0,0,0,0,0"/>
                </v:shape>
                <w10:wrap anchorx="page" anchory="page"/>
              </v:group>
            </w:pict>
          </mc:Fallback>
        </mc:AlternateContent>
      </w:r>
    </w:p>
    <w:p w:rsidR="00B0041B" w:rsidRDefault="001A0885">
      <w:pPr>
        <w:spacing w:line="200" w:lineRule="exact"/>
        <w:rPr>
          <w:sz w:val="20"/>
          <w:szCs w:val="20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46464" behindDoc="1" locked="0" layoutInCell="1" allowOverlap="1">
                <wp:simplePos x="0" y="0"/>
                <wp:positionH relativeFrom="page">
                  <wp:posOffset>618186</wp:posOffset>
                </wp:positionH>
                <wp:positionV relativeFrom="paragraph">
                  <wp:posOffset>36928</wp:posOffset>
                </wp:positionV>
                <wp:extent cx="7714445" cy="7566025"/>
                <wp:effectExtent l="0" t="0" r="1270" b="15875"/>
                <wp:wrapNone/>
                <wp:docPr id="25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14445" cy="7566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614"/>
                              <w:gridCol w:w="2041"/>
                              <w:gridCol w:w="2041"/>
                              <w:gridCol w:w="2041"/>
                              <w:gridCol w:w="2041"/>
                              <w:gridCol w:w="2041"/>
                            </w:tblGrid>
                            <w:tr w:rsidR="006548EA" w:rsidRPr="002E583A">
                              <w:trPr>
                                <w:trHeight w:hRule="exact" w:val="793"/>
                              </w:trPr>
                              <w:tc>
                                <w:tcPr>
                                  <w:tcW w:w="1614" w:type="dxa"/>
                                  <w:tcBorders>
                                    <w:top w:val="single" w:sz="10" w:space="0" w:color="FFFFFF"/>
                                    <w:left w:val="single" w:sz="10" w:space="0" w:color="FFFFFF"/>
                                    <w:bottom w:val="single" w:sz="10" w:space="0" w:color="FFFFFF"/>
                                    <w:right w:val="single" w:sz="10" w:space="0" w:color="FFFFFF"/>
                                  </w:tcBorders>
                                  <w:shd w:val="clear" w:color="auto" w:fill="EE7203"/>
                                </w:tcPr>
                                <w:p w:rsidR="006548EA" w:rsidRPr="00D925D1" w:rsidRDefault="003064DF" w:rsidP="009C26CC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GB" w:eastAsia="en-GB"/>
                                    </w:rPr>
                                    <w:drawing>
                                      <wp:inline distT="0" distB="0" distL="0" distR="0" wp14:anchorId="28315EA0" wp14:editId="6C54F8D7">
                                        <wp:extent cx="712470" cy="503555"/>
                                        <wp:effectExtent l="19050" t="19050" r="11430" b="10795"/>
                                        <wp:docPr id="29" name="Picture 16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9" name="Picture 16"/>
                                                <pic:cNvPicPr/>
                                              </pic:nvPicPr>
                                              <pic:blipFill>
                                                <a:blip r:embed="rId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712470" cy="50355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solidFill>
                                                    <a:srgbClr val="0000FF"/>
                                                  </a:solidFill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  <a:extLst/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041" w:type="dxa"/>
                                  <w:tcBorders>
                                    <w:top w:val="single" w:sz="10" w:space="0" w:color="FFFFFF"/>
                                    <w:left w:val="single" w:sz="10" w:space="0" w:color="FFFFFF"/>
                                    <w:bottom w:val="single" w:sz="10" w:space="0" w:color="FFFFFF"/>
                                    <w:right w:val="single" w:sz="10" w:space="0" w:color="FFFFFF"/>
                                  </w:tcBorders>
                                  <w:shd w:val="clear" w:color="auto" w:fill="EE7203"/>
                                </w:tcPr>
                                <w:p w:rsidR="006548EA" w:rsidRPr="002E583A" w:rsidRDefault="006548EA">
                                  <w:pPr>
                                    <w:pStyle w:val="TableParagraph"/>
                                    <w:spacing w:before="8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6548EA" w:rsidRDefault="006548EA">
                                  <w:pPr>
                                    <w:pStyle w:val="TableParagraph"/>
                                    <w:ind w:left="495"/>
                                    <w:rPr>
                                      <w:rFonts w:ascii="Times New Roman" w:eastAsia="Times New Roman" w:hAnsi="Times New Roman"/>
                                      <w:b/>
                                      <w:bCs/>
                                      <w:color w:val="FFFFFF"/>
                                      <w:w w:val="115"/>
                                      <w:sz w:val="25"/>
                                      <w:szCs w:val="25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/>
                                      <w:b/>
                                      <w:bCs/>
                                      <w:color w:val="FFFFFF"/>
                                      <w:w w:val="115"/>
                                      <w:sz w:val="25"/>
                                      <w:szCs w:val="25"/>
                                    </w:rPr>
                                    <w:t>Monday</w:t>
                                  </w:r>
                                </w:p>
                                <w:p w:rsidR="006548EA" w:rsidRDefault="006548EA">
                                  <w:pPr>
                                    <w:pStyle w:val="TableParagraph"/>
                                    <w:ind w:left="495"/>
                                    <w:rPr>
                                      <w:rFonts w:ascii="Times New Roman" w:eastAsia="Times New Roman" w:hAnsi="Times New Roman"/>
                                      <w:sz w:val="25"/>
                                      <w:szCs w:val="25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41" w:type="dxa"/>
                                  <w:tcBorders>
                                    <w:top w:val="single" w:sz="10" w:space="0" w:color="FFFFFF"/>
                                    <w:left w:val="single" w:sz="10" w:space="0" w:color="FFFFFF"/>
                                    <w:bottom w:val="single" w:sz="10" w:space="0" w:color="FFFFFF"/>
                                    <w:right w:val="single" w:sz="10" w:space="0" w:color="FFFFFF"/>
                                  </w:tcBorders>
                                  <w:shd w:val="clear" w:color="auto" w:fill="EE7203"/>
                                </w:tcPr>
                                <w:p w:rsidR="006548EA" w:rsidRPr="002E583A" w:rsidRDefault="006548EA">
                                  <w:pPr>
                                    <w:pStyle w:val="TableParagraph"/>
                                    <w:spacing w:before="8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6548EA" w:rsidRDefault="006548EA" w:rsidP="006D1022">
                                  <w:pPr>
                                    <w:pStyle w:val="TableParagraph"/>
                                    <w:ind w:left="491"/>
                                    <w:rPr>
                                      <w:rFonts w:ascii="Times New Roman" w:eastAsia="Times New Roman" w:hAnsi="Times New Roman"/>
                                      <w:b/>
                                      <w:bCs/>
                                      <w:color w:val="FFFFFF"/>
                                      <w:spacing w:val="-7"/>
                                      <w:w w:val="120"/>
                                      <w:sz w:val="25"/>
                                      <w:szCs w:val="25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/>
                                      <w:b/>
                                      <w:bCs/>
                                      <w:color w:val="FFFFFF"/>
                                      <w:spacing w:val="-34"/>
                                      <w:w w:val="120"/>
                                      <w:sz w:val="25"/>
                                      <w:szCs w:val="25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Times New Roman" w:eastAsia="Times New Roman" w:hAnsi="Times New Roman"/>
                                      <w:b/>
                                      <w:bCs/>
                                      <w:color w:val="FFFFFF"/>
                                      <w:spacing w:val="-7"/>
                                      <w:w w:val="120"/>
                                      <w:sz w:val="25"/>
                                      <w:szCs w:val="25"/>
                                    </w:rPr>
                                    <w:t>uesday</w:t>
                                  </w:r>
                                </w:p>
                                <w:p w:rsidR="006548EA" w:rsidRPr="006D1022" w:rsidRDefault="006548EA" w:rsidP="006D1022">
                                  <w:pPr>
                                    <w:pStyle w:val="TableParagraph"/>
                                    <w:ind w:left="491"/>
                                    <w:rPr>
                                      <w:rFonts w:ascii="Times New Roman" w:eastAsia="Times New Roman" w:hAnsi="Times New Roman"/>
                                      <w:b/>
                                      <w:bCs/>
                                      <w:color w:val="FFFFFF"/>
                                      <w:spacing w:val="-7"/>
                                      <w:w w:val="120"/>
                                      <w:sz w:val="25"/>
                                      <w:szCs w:val="25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41" w:type="dxa"/>
                                  <w:tcBorders>
                                    <w:top w:val="single" w:sz="10" w:space="0" w:color="FFFFFF"/>
                                    <w:left w:val="single" w:sz="10" w:space="0" w:color="FFFFFF"/>
                                    <w:bottom w:val="single" w:sz="10" w:space="0" w:color="FFFFFF"/>
                                    <w:right w:val="single" w:sz="10" w:space="0" w:color="FFFFFF"/>
                                  </w:tcBorders>
                                  <w:shd w:val="clear" w:color="auto" w:fill="EE7203"/>
                                </w:tcPr>
                                <w:p w:rsidR="006548EA" w:rsidRPr="002E583A" w:rsidRDefault="006548EA">
                                  <w:pPr>
                                    <w:pStyle w:val="TableParagraph"/>
                                    <w:spacing w:before="8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6548EA" w:rsidRDefault="006548EA">
                                  <w:pPr>
                                    <w:pStyle w:val="TableParagraph"/>
                                    <w:ind w:left="310"/>
                                    <w:rPr>
                                      <w:rFonts w:ascii="Times New Roman" w:eastAsia="Times New Roman" w:hAnsi="Times New Roman"/>
                                      <w:b/>
                                      <w:bCs/>
                                      <w:color w:val="FFFFFF"/>
                                      <w:spacing w:val="-7"/>
                                      <w:w w:val="120"/>
                                      <w:sz w:val="25"/>
                                      <w:szCs w:val="25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/>
                                      <w:b/>
                                      <w:bCs/>
                                      <w:color w:val="FFFFFF"/>
                                      <w:spacing w:val="-26"/>
                                      <w:w w:val="120"/>
                                      <w:sz w:val="25"/>
                                      <w:szCs w:val="25"/>
                                    </w:rPr>
                                    <w:t>W</w:t>
                                  </w:r>
                                  <w:r>
                                    <w:rPr>
                                      <w:rFonts w:ascii="Times New Roman" w:eastAsia="Times New Roman" w:hAnsi="Times New Roman"/>
                                      <w:b/>
                                      <w:bCs/>
                                      <w:color w:val="FFFFFF"/>
                                      <w:spacing w:val="-7"/>
                                      <w:w w:val="120"/>
                                      <w:sz w:val="25"/>
                                      <w:szCs w:val="25"/>
                                    </w:rPr>
                                    <w:t>ednesday</w:t>
                                  </w:r>
                                </w:p>
                                <w:p w:rsidR="006548EA" w:rsidRDefault="006548EA">
                                  <w:pPr>
                                    <w:pStyle w:val="TableParagraph"/>
                                    <w:ind w:left="310"/>
                                    <w:rPr>
                                      <w:rFonts w:ascii="Times New Roman" w:eastAsia="Times New Roman" w:hAnsi="Times New Roman"/>
                                      <w:sz w:val="25"/>
                                      <w:szCs w:val="25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41" w:type="dxa"/>
                                  <w:tcBorders>
                                    <w:top w:val="single" w:sz="10" w:space="0" w:color="FFFFFF"/>
                                    <w:left w:val="single" w:sz="10" w:space="0" w:color="FFFFFF"/>
                                    <w:bottom w:val="single" w:sz="10" w:space="0" w:color="FFFFFF"/>
                                    <w:right w:val="single" w:sz="10" w:space="0" w:color="FFFFFF"/>
                                  </w:tcBorders>
                                  <w:shd w:val="clear" w:color="auto" w:fill="EE7203"/>
                                </w:tcPr>
                                <w:p w:rsidR="006548EA" w:rsidRPr="002E583A" w:rsidRDefault="006548EA">
                                  <w:pPr>
                                    <w:pStyle w:val="TableParagraph"/>
                                    <w:spacing w:before="8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6548EA" w:rsidRDefault="006548EA">
                                  <w:pPr>
                                    <w:pStyle w:val="TableParagraph"/>
                                    <w:ind w:left="405"/>
                                    <w:rPr>
                                      <w:rFonts w:ascii="Times New Roman" w:eastAsia="Times New Roman" w:hAnsi="Times New Roman"/>
                                      <w:b/>
                                      <w:bCs/>
                                      <w:color w:val="FFFFFF"/>
                                      <w:spacing w:val="-8"/>
                                      <w:w w:val="120"/>
                                      <w:sz w:val="25"/>
                                      <w:szCs w:val="25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/>
                                      <w:b/>
                                      <w:bCs/>
                                      <w:color w:val="FFFFFF"/>
                                      <w:spacing w:val="-8"/>
                                      <w:w w:val="120"/>
                                      <w:sz w:val="25"/>
                                      <w:szCs w:val="25"/>
                                    </w:rPr>
                                    <w:t>Thursday</w:t>
                                  </w:r>
                                </w:p>
                                <w:p w:rsidR="006548EA" w:rsidRDefault="006548EA" w:rsidP="006D1022">
                                  <w:pPr>
                                    <w:pStyle w:val="TableParagraph"/>
                                    <w:rPr>
                                      <w:rFonts w:ascii="Times New Roman" w:eastAsia="Times New Roman" w:hAnsi="Times New Roman"/>
                                      <w:sz w:val="25"/>
                                      <w:szCs w:val="25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41" w:type="dxa"/>
                                  <w:tcBorders>
                                    <w:top w:val="single" w:sz="10" w:space="0" w:color="FFFFFF"/>
                                    <w:left w:val="single" w:sz="10" w:space="0" w:color="FFFFFF"/>
                                    <w:bottom w:val="single" w:sz="10" w:space="0" w:color="FFFFFF"/>
                                    <w:right w:val="single" w:sz="10" w:space="0" w:color="FFFFFF"/>
                                  </w:tcBorders>
                                  <w:shd w:val="clear" w:color="auto" w:fill="EE7203"/>
                                </w:tcPr>
                                <w:p w:rsidR="006548EA" w:rsidRPr="002E583A" w:rsidRDefault="006548EA">
                                  <w:pPr>
                                    <w:pStyle w:val="TableParagraph"/>
                                    <w:spacing w:before="8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6548EA" w:rsidRDefault="006548EA">
                                  <w:pPr>
                                    <w:pStyle w:val="TableParagraph"/>
                                    <w:ind w:left="573"/>
                                    <w:rPr>
                                      <w:rFonts w:ascii="Times New Roman" w:eastAsia="Times New Roman" w:hAnsi="Times New Roman"/>
                                      <w:b/>
                                      <w:bCs/>
                                      <w:color w:val="FFFFFF"/>
                                      <w:w w:val="120"/>
                                      <w:sz w:val="25"/>
                                      <w:szCs w:val="25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/>
                                      <w:b/>
                                      <w:bCs/>
                                      <w:color w:val="FFFFFF"/>
                                      <w:w w:val="120"/>
                                      <w:sz w:val="25"/>
                                      <w:szCs w:val="25"/>
                                    </w:rPr>
                                    <w:t>Friday</w:t>
                                  </w:r>
                                </w:p>
                                <w:p w:rsidR="006548EA" w:rsidRDefault="006548EA">
                                  <w:pPr>
                                    <w:pStyle w:val="TableParagraph"/>
                                    <w:ind w:left="573"/>
                                    <w:rPr>
                                      <w:rFonts w:ascii="Times New Roman" w:eastAsia="Times New Roman" w:hAnsi="Times New Roman"/>
                                      <w:sz w:val="25"/>
                                      <w:szCs w:val="25"/>
                                    </w:rPr>
                                  </w:pPr>
                                </w:p>
                              </w:tc>
                            </w:tr>
                            <w:tr w:rsidR="006548EA" w:rsidRPr="002E583A">
                              <w:trPr>
                                <w:trHeight w:hRule="exact" w:val="2050"/>
                              </w:trPr>
                              <w:tc>
                                <w:tcPr>
                                  <w:tcW w:w="1614" w:type="dxa"/>
                                  <w:tcBorders>
                                    <w:top w:val="single" w:sz="10" w:space="0" w:color="FFFFFF"/>
                                    <w:left w:val="single" w:sz="10" w:space="0" w:color="FFFFFF"/>
                                    <w:bottom w:val="single" w:sz="10" w:space="0" w:color="FFFFFF"/>
                                    <w:right w:val="single" w:sz="10" w:space="0" w:color="FFFFFF"/>
                                  </w:tcBorders>
                                  <w:shd w:val="clear" w:color="auto" w:fill="EE7203"/>
                                </w:tcPr>
                                <w:p w:rsidR="006548EA" w:rsidRPr="002E583A" w:rsidRDefault="006548EA">
                                  <w:pPr>
                                    <w:pStyle w:val="TableParagraph"/>
                                    <w:spacing w:before="10" w:line="280" w:lineRule="exac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:rsidR="006548EA" w:rsidRDefault="006548EA" w:rsidP="00B40DCE">
                                  <w:pPr>
                                    <w:pStyle w:val="TableParagraph"/>
                                    <w:spacing w:line="262" w:lineRule="exact"/>
                                    <w:ind w:left="155" w:right="450"/>
                                    <w:rPr>
                                      <w:rFonts w:ascii="Times New Roman" w:eastAsia="Times New Roman" w:hAnsi="Times New Roman"/>
                                      <w:sz w:val="25"/>
                                      <w:szCs w:val="25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/>
                                      <w:b/>
                                      <w:bCs/>
                                      <w:color w:val="FFFFFF"/>
                                      <w:spacing w:val="-17"/>
                                      <w:w w:val="115"/>
                                      <w:sz w:val="25"/>
                                      <w:szCs w:val="25"/>
                                    </w:rPr>
                                    <w:t>W</w:t>
                                  </w:r>
                                  <w:r>
                                    <w:rPr>
                                      <w:rFonts w:ascii="Times New Roman" w:eastAsia="Times New Roman" w:hAnsi="Times New Roman"/>
                                      <w:b/>
                                      <w:bCs/>
                                      <w:color w:val="FFFFFF"/>
                                      <w:w w:val="115"/>
                                      <w:sz w:val="25"/>
                                      <w:szCs w:val="25"/>
                                    </w:rPr>
                                    <w:t>eek One</w:t>
                                  </w:r>
                                </w:p>
                              </w:tc>
                              <w:tc>
                                <w:tcPr>
                                  <w:tcW w:w="2041" w:type="dxa"/>
                                  <w:tcBorders>
                                    <w:top w:val="single" w:sz="10" w:space="0" w:color="FFFFFF"/>
                                    <w:left w:val="single" w:sz="10" w:space="0" w:color="FFFFFF"/>
                                    <w:bottom w:val="single" w:sz="10" w:space="0" w:color="FFFFFF"/>
                                    <w:right w:val="single" w:sz="10" w:space="0" w:color="FFFFFF"/>
                                  </w:tcBorders>
                                  <w:shd w:val="clear" w:color="auto" w:fill="FFF2DB"/>
                                </w:tcPr>
                                <w:p w:rsidR="006548EA" w:rsidRPr="002E583A" w:rsidRDefault="006548EA"/>
                              </w:tc>
                              <w:tc>
                                <w:tcPr>
                                  <w:tcW w:w="2041" w:type="dxa"/>
                                  <w:tcBorders>
                                    <w:top w:val="single" w:sz="10" w:space="0" w:color="FFFFFF"/>
                                    <w:left w:val="single" w:sz="10" w:space="0" w:color="FFFFFF"/>
                                    <w:bottom w:val="single" w:sz="10" w:space="0" w:color="FFFFFF"/>
                                    <w:right w:val="single" w:sz="10" w:space="0" w:color="FFFFFF"/>
                                  </w:tcBorders>
                                  <w:shd w:val="clear" w:color="auto" w:fill="FFF2DB"/>
                                </w:tcPr>
                                <w:p w:rsidR="006548EA" w:rsidRPr="002E583A" w:rsidRDefault="006548EA"/>
                              </w:tc>
                              <w:tc>
                                <w:tcPr>
                                  <w:tcW w:w="2041" w:type="dxa"/>
                                  <w:tcBorders>
                                    <w:top w:val="single" w:sz="10" w:space="0" w:color="FFFFFF"/>
                                    <w:left w:val="single" w:sz="10" w:space="0" w:color="FFFFFF"/>
                                    <w:bottom w:val="single" w:sz="10" w:space="0" w:color="FFFFFF"/>
                                    <w:right w:val="single" w:sz="10" w:space="0" w:color="FFFFFF"/>
                                  </w:tcBorders>
                                  <w:shd w:val="clear" w:color="auto" w:fill="FFF2DB"/>
                                </w:tcPr>
                                <w:p w:rsidR="006548EA" w:rsidRPr="00EC3D5A" w:rsidRDefault="006548EA" w:rsidP="000E0A7A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41" w:type="dxa"/>
                                  <w:tcBorders>
                                    <w:top w:val="single" w:sz="10" w:space="0" w:color="FFFFFF"/>
                                    <w:left w:val="single" w:sz="10" w:space="0" w:color="FFFFFF"/>
                                    <w:bottom w:val="single" w:sz="10" w:space="0" w:color="FFFFFF"/>
                                    <w:right w:val="single" w:sz="10" w:space="0" w:color="FFFFFF"/>
                                  </w:tcBorders>
                                  <w:shd w:val="clear" w:color="auto" w:fill="FFF2DB"/>
                                </w:tcPr>
                                <w:p w:rsidR="006548EA" w:rsidRPr="002E583A" w:rsidRDefault="006548EA"/>
                              </w:tc>
                              <w:tc>
                                <w:tcPr>
                                  <w:tcW w:w="2041" w:type="dxa"/>
                                  <w:tcBorders>
                                    <w:top w:val="single" w:sz="10" w:space="0" w:color="FFFFFF"/>
                                    <w:left w:val="single" w:sz="10" w:space="0" w:color="FFFFFF"/>
                                    <w:bottom w:val="single" w:sz="10" w:space="0" w:color="FFFFFF"/>
                                    <w:right w:val="single" w:sz="10" w:space="0" w:color="FFFFFF"/>
                                  </w:tcBorders>
                                  <w:shd w:val="clear" w:color="auto" w:fill="FFF2DB"/>
                                </w:tcPr>
                                <w:p w:rsidR="006548EA" w:rsidRPr="002E583A" w:rsidRDefault="006548EA"/>
                              </w:tc>
                            </w:tr>
                            <w:tr w:rsidR="006548EA" w:rsidRPr="002E583A">
                              <w:trPr>
                                <w:trHeight w:hRule="exact" w:val="2050"/>
                              </w:trPr>
                              <w:tc>
                                <w:tcPr>
                                  <w:tcW w:w="1614" w:type="dxa"/>
                                  <w:tcBorders>
                                    <w:top w:val="single" w:sz="10" w:space="0" w:color="FFFFFF"/>
                                    <w:left w:val="single" w:sz="10" w:space="0" w:color="FFFFFF"/>
                                    <w:bottom w:val="single" w:sz="10" w:space="0" w:color="FFFFFF"/>
                                    <w:right w:val="single" w:sz="10" w:space="0" w:color="FFFFFF"/>
                                  </w:tcBorders>
                                  <w:shd w:val="clear" w:color="auto" w:fill="EE7203"/>
                                </w:tcPr>
                                <w:p w:rsidR="006548EA" w:rsidRPr="002E583A" w:rsidRDefault="006548EA">
                                  <w:pPr>
                                    <w:pStyle w:val="TableParagraph"/>
                                    <w:spacing w:before="10" w:line="280" w:lineRule="exac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:rsidR="006548EA" w:rsidRDefault="006548EA" w:rsidP="00B40DCE">
                                  <w:pPr>
                                    <w:pStyle w:val="TableParagraph"/>
                                    <w:spacing w:line="262" w:lineRule="exact"/>
                                    <w:ind w:left="155" w:right="450"/>
                                    <w:rPr>
                                      <w:rFonts w:ascii="Times New Roman" w:eastAsia="Times New Roman" w:hAnsi="Times New Roman"/>
                                      <w:sz w:val="25"/>
                                      <w:szCs w:val="25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/>
                                      <w:b/>
                                      <w:bCs/>
                                      <w:color w:val="FFFFFF"/>
                                      <w:spacing w:val="-17"/>
                                      <w:w w:val="115"/>
                                      <w:sz w:val="25"/>
                                      <w:szCs w:val="25"/>
                                    </w:rPr>
                                    <w:t>W</w:t>
                                  </w:r>
                                  <w:r>
                                    <w:rPr>
                                      <w:rFonts w:ascii="Times New Roman" w:eastAsia="Times New Roman" w:hAnsi="Times New Roman"/>
                                      <w:b/>
                                      <w:bCs/>
                                      <w:color w:val="FFFFFF"/>
                                      <w:w w:val="115"/>
                                      <w:sz w:val="25"/>
                                      <w:szCs w:val="25"/>
                                    </w:rPr>
                                    <w:t xml:space="preserve">eek </w:t>
                                  </w:r>
                                  <w:r>
                                    <w:rPr>
                                      <w:rFonts w:ascii="Times New Roman" w:eastAsia="Times New Roman" w:hAnsi="Times New Roman"/>
                                      <w:b/>
                                      <w:bCs/>
                                      <w:color w:val="FFFFFF"/>
                                      <w:spacing w:val="-29"/>
                                      <w:w w:val="115"/>
                                      <w:sz w:val="25"/>
                                      <w:szCs w:val="25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Times New Roman" w:eastAsia="Times New Roman" w:hAnsi="Times New Roman"/>
                                      <w:b/>
                                      <w:bCs/>
                                      <w:color w:val="FFFFFF"/>
                                      <w:spacing w:val="-1"/>
                                      <w:w w:val="115"/>
                                      <w:sz w:val="25"/>
                                      <w:szCs w:val="25"/>
                                    </w:rPr>
                                    <w:t>w</w:t>
                                  </w:r>
                                  <w:r>
                                    <w:rPr>
                                      <w:rFonts w:ascii="Times New Roman" w:eastAsia="Times New Roman" w:hAnsi="Times New Roman"/>
                                      <w:b/>
                                      <w:bCs/>
                                      <w:color w:val="FFFFFF"/>
                                      <w:w w:val="115"/>
                                      <w:sz w:val="25"/>
                                      <w:szCs w:val="25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2041" w:type="dxa"/>
                                  <w:tcBorders>
                                    <w:top w:val="single" w:sz="10" w:space="0" w:color="FFFFFF"/>
                                    <w:left w:val="single" w:sz="10" w:space="0" w:color="FFFFFF"/>
                                    <w:bottom w:val="single" w:sz="10" w:space="0" w:color="FFFFFF"/>
                                    <w:right w:val="single" w:sz="10" w:space="0" w:color="FFFFFF"/>
                                  </w:tcBorders>
                                  <w:shd w:val="clear" w:color="auto" w:fill="FFF2DB"/>
                                </w:tcPr>
                                <w:p w:rsidR="006548EA" w:rsidRPr="002E583A" w:rsidRDefault="006548EA"/>
                              </w:tc>
                              <w:tc>
                                <w:tcPr>
                                  <w:tcW w:w="2041" w:type="dxa"/>
                                  <w:tcBorders>
                                    <w:top w:val="single" w:sz="10" w:space="0" w:color="FFFFFF"/>
                                    <w:left w:val="single" w:sz="10" w:space="0" w:color="FFFFFF"/>
                                    <w:bottom w:val="single" w:sz="10" w:space="0" w:color="FFFFFF"/>
                                    <w:right w:val="single" w:sz="10" w:space="0" w:color="FFFFFF"/>
                                  </w:tcBorders>
                                  <w:shd w:val="clear" w:color="auto" w:fill="FFF2DB"/>
                                </w:tcPr>
                                <w:p w:rsidR="006548EA" w:rsidRPr="002E583A" w:rsidRDefault="006548EA"/>
                              </w:tc>
                              <w:tc>
                                <w:tcPr>
                                  <w:tcW w:w="2041" w:type="dxa"/>
                                  <w:tcBorders>
                                    <w:top w:val="single" w:sz="10" w:space="0" w:color="FFFFFF"/>
                                    <w:left w:val="single" w:sz="10" w:space="0" w:color="FFFFFF"/>
                                    <w:bottom w:val="single" w:sz="10" w:space="0" w:color="FFFFFF"/>
                                    <w:right w:val="single" w:sz="10" w:space="0" w:color="FFFFFF"/>
                                  </w:tcBorders>
                                  <w:shd w:val="clear" w:color="auto" w:fill="FFF2DB"/>
                                </w:tcPr>
                                <w:p w:rsidR="006548EA" w:rsidRDefault="006548EA" w:rsidP="00F73B55"/>
                                <w:p w:rsidR="00115ADE" w:rsidRPr="002E583A" w:rsidRDefault="00115ADE" w:rsidP="00F73B55"/>
                              </w:tc>
                              <w:tc>
                                <w:tcPr>
                                  <w:tcW w:w="2041" w:type="dxa"/>
                                  <w:tcBorders>
                                    <w:top w:val="single" w:sz="10" w:space="0" w:color="FFFFFF"/>
                                    <w:left w:val="single" w:sz="10" w:space="0" w:color="FFFFFF"/>
                                    <w:bottom w:val="single" w:sz="10" w:space="0" w:color="FFFFFF"/>
                                    <w:right w:val="single" w:sz="10" w:space="0" w:color="FFFFFF"/>
                                  </w:tcBorders>
                                  <w:shd w:val="clear" w:color="auto" w:fill="FFF2DB"/>
                                </w:tcPr>
                                <w:p w:rsidR="00551E04" w:rsidRPr="00551E04" w:rsidRDefault="00551E04" w:rsidP="00D94A46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t xml:space="preserve">     </w:t>
                                  </w:r>
                                </w:p>
                              </w:tc>
                              <w:tc>
                                <w:tcPr>
                                  <w:tcW w:w="2041" w:type="dxa"/>
                                  <w:tcBorders>
                                    <w:top w:val="single" w:sz="10" w:space="0" w:color="FFFFFF"/>
                                    <w:left w:val="single" w:sz="10" w:space="0" w:color="FFFFFF"/>
                                    <w:bottom w:val="single" w:sz="10" w:space="0" w:color="FFFFFF"/>
                                    <w:right w:val="single" w:sz="10" w:space="0" w:color="FFFFFF"/>
                                  </w:tcBorders>
                                  <w:shd w:val="clear" w:color="auto" w:fill="FFF2DB"/>
                                </w:tcPr>
                                <w:p w:rsidR="006548EA" w:rsidRPr="002E583A" w:rsidRDefault="006548EA"/>
                              </w:tc>
                            </w:tr>
                            <w:tr w:rsidR="006548EA" w:rsidRPr="002E583A">
                              <w:trPr>
                                <w:trHeight w:hRule="exact" w:val="2050"/>
                              </w:trPr>
                              <w:tc>
                                <w:tcPr>
                                  <w:tcW w:w="1614" w:type="dxa"/>
                                  <w:tcBorders>
                                    <w:top w:val="single" w:sz="10" w:space="0" w:color="FFFFFF"/>
                                    <w:left w:val="single" w:sz="10" w:space="0" w:color="FFFFFF"/>
                                    <w:bottom w:val="single" w:sz="10" w:space="0" w:color="FFFFFF"/>
                                    <w:right w:val="single" w:sz="10" w:space="0" w:color="FFFFFF"/>
                                  </w:tcBorders>
                                  <w:shd w:val="clear" w:color="auto" w:fill="EE7203"/>
                                </w:tcPr>
                                <w:p w:rsidR="006548EA" w:rsidRPr="002E583A" w:rsidRDefault="006548EA">
                                  <w:pPr>
                                    <w:pStyle w:val="TableParagraph"/>
                                    <w:spacing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6548EA" w:rsidRDefault="006548EA">
                                  <w:pPr>
                                    <w:pStyle w:val="TableParagraph"/>
                                    <w:spacing w:line="262" w:lineRule="exact"/>
                                    <w:ind w:left="415" w:firstLine="34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:rsidR="006548EA" w:rsidRDefault="006548EA" w:rsidP="00B40DCE">
                                  <w:pPr>
                                    <w:pStyle w:val="TableParagraph"/>
                                    <w:spacing w:line="262" w:lineRule="exact"/>
                                    <w:ind w:left="155"/>
                                    <w:rPr>
                                      <w:rFonts w:ascii="Times New Roman" w:eastAsia="Times New Roman" w:hAnsi="Times New Roman"/>
                                      <w:sz w:val="25"/>
                                      <w:szCs w:val="25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/>
                                      <w:b/>
                                      <w:bCs/>
                                      <w:color w:val="FFFFFF"/>
                                      <w:spacing w:val="-17"/>
                                      <w:w w:val="115"/>
                                      <w:sz w:val="25"/>
                                      <w:szCs w:val="25"/>
                                    </w:rPr>
                                    <w:t>W</w:t>
                                  </w:r>
                                  <w:r>
                                    <w:rPr>
                                      <w:rFonts w:ascii="Times New Roman" w:eastAsia="Times New Roman" w:hAnsi="Times New Roman"/>
                                      <w:b/>
                                      <w:bCs/>
                                      <w:color w:val="FFFFFF"/>
                                      <w:w w:val="115"/>
                                      <w:sz w:val="25"/>
                                      <w:szCs w:val="25"/>
                                    </w:rPr>
                                    <w:t>eek Three</w:t>
                                  </w:r>
                                </w:p>
                              </w:tc>
                              <w:tc>
                                <w:tcPr>
                                  <w:tcW w:w="2041" w:type="dxa"/>
                                  <w:tcBorders>
                                    <w:top w:val="single" w:sz="10" w:space="0" w:color="FFFFFF"/>
                                    <w:left w:val="single" w:sz="10" w:space="0" w:color="FFFFFF"/>
                                    <w:bottom w:val="single" w:sz="10" w:space="0" w:color="FFFFFF"/>
                                    <w:right w:val="single" w:sz="10" w:space="0" w:color="FFFFFF"/>
                                  </w:tcBorders>
                                  <w:shd w:val="clear" w:color="auto" w:fill="FFF2DB"/>
                                </w:tcPr>
                                <w:p w:rsidR="006548EA" w:rsidRDefault="001E7292">
                                  <w:r>
                                    <w:t xml:space="preserve">    </w:t>
                                  </w:r>
                                </w:p>
                                <w:p w:rsidR="001E7292" w:rsidRDefault="001E7292"/>
                                <w:p w:rsidR="001E7292" w:rsidRDefault="001E7292"/>
                                <w:p w:rsidR="001E7292" w:rsidRPr="002E583A" w:rsidRDefault="001E7292"/>
                              </w:tc>
                              <w:tc>
                                <w:tcPr>
                                  <w:tcW w:w="2041" w:type="dxa"/>
                                  <w:tcBorders>
                                    <w:top w:val="single" w:sz="10" w:space="0" w:color="FFFFFF"/>
                                    <w:left w:val="single" w:sz="10" w:space="0" w:color="FFFFFF"/>
                                    <w:bottom w:val="single" w:sz="10" w:space="0" w:color="FFFFFF"/>
                                    <w:right w:val="single" w:sz="10" w:space="0" w:color="FFFFFF"/>
                                  </w:tcBorders>
                                  <w:shd w:val="clear" w:color="auto" w:fill="FFF2DB"/>
                                </w:tcPr>
                                <w:p w:rsidR="006548EA" w:rsidRPr="002E583A" w:rsidRDefault="006548EA"/>
                              </w:tc>
                              <w:tc>
                                <w:tcPr>
                                  <w:tcW w:w="2041" w:type="dxa"/>
                                  <w:tcBorders>
                                    <w:top w:val="single" w:sz="10" w:space="0" w:color="FFFFFF"/>
                                    <w:left w:val="single" w:sz="10" w:space="0" w:color="FFFFFF"/>
                                    <w:bottom w:val="single" w:sz="10" w:space="0" w:color="FFFFFF"/>
                                    <w:right w:val="single" w:sz="10" w:space="0" w:color="FFFFFF"/>
                                  </w:tcBorders>
                                  <w:shd w:val="clear" w:color="auto" w:fill="FFF2DB"/>
                                </w:tcPr>
                                <w:p w:rsidR="006548EA" w:rsidRPr="002E583A" w:rsidRDefault="006548EA"/>
                              </w:tc>
                              <w:tc>
                                <w:tcPr>
                                  <w:tcW w:w="2041" w:type="dxa"/>
                                  <w:tcBorders>
                                    <w:top w:val="single" w:sz="10" w:space="0" w:color="FFFFFF"/>
                                    <w:left w:val="single" w:sz="10" w:space="0" w:color="FFFFFF"/>
                                    <w:bottom w:val="single" w:sz="10" w:space="0" w:color="FFFFFF"/>
                                    <w:right w:val="single" w:sz="10" w:space="0" w:color="FFFFFF"/>
                                  </w:tcBorders>
                                  <w:shd w:val="clear" w:color="auto" w:fill="FFF2DB"/>
                                </w:tcPr>
                                <w:p w:rsidR="006548EA" w:rsidRPr="002E583A" w:rsidRDefault="006548EA"/>
                              </w:tc>
                              <w:tc>
                                <w:tcPr>
                                  <w:tcW w:w="2041" w:type="dxa"/>
                                  <w:tcBorders>
                                    <w:top w:val="single" w:sz="10" w:space="0" w:color="FFFFFF"/>
                                    <w:left w:val="single" w:sz="10" w:space="0" w:color="FFFFFF"/>
                                    <w:bottom w:val="single" w:sz="10" w:space="0" w:color="FFFFFF"/>
                                    <w:right w:val="single" w:sz="10" w:space="0" w:color="FFFFFF"/>
                                  </w:tcBorders>
                                  <w:shd w:val="clear" w:color="auto" w:fill="FFF2DB"/>
                                </w:tcPr>
                                <w:p w:rsidR="006548EA" w:rsidRPr="002E583A" w:rsidRDefault="006548EA"/>
                              </w:tc>
                            </w:tr>
                            <w:tr w:rsidR="006548EA" w:rsidRPr="002E583A">
                              <w:trPr>
                                <w:trHeight w:hRule="exact" w:val="2050"/>
                              </w:trPr>
                              <w:tc>
                                <w:tcPr>
                                  <w:tcW w:w="1614" w:type="dxa"/>
                                  <w:tcBorders>
                                    <w:top w:val="single" w:sz="10" w:space="0" w:color="FFFFFF"/>
                                    <w:left w:val="single" w:sz="10" w:space="0" w:color="FFFFFF"/>
                                    <w:bottom w:val="single" w:sz="10" w:space="0" w:color="FFFFFF"/>
                                    <w:right w:val="single" w:sz="10" w:space="0" w:color="FFFFFF"/>
                                  </w:tcBorders>
                                  <w:shd w:val="clear" w:color="auto" w:fill="EE7203"/>
                                </w:tcPr>
                                <w:p w:rsidR="006548EA" w:rsidRPr="002E583A" w:rsidRDefault="006548EA">
                                  <w:pPr>
                                    <w:pStyle w:val="TableParagraph"/>
                                    <w:spacing w:before="10" w:line="280" w:lineRule="exac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:rsidR="006548EA" w:rsidRDefault="006548EA" w:rsidP="00B40DCE">
                                  <w:pPr>
                                    <w:pStyle w:val="TableParagraph"/>
                                    <w:spacing w:line="262" w:lineRule="exact"/>
                                    <w:ind w:left="155"/>
                                    <w:rPr>
                                      <w:rFonts w:ascii="Times New Roman" w:eastAsia="Times New Roman" w:hAnsi="Times New Roman"/>
                                      <w:b/>
                                      <w:bCs/>
                                      <w:color w:val="FFFFFF"/>
                                      <w:w w:val="115"/>
                                      <w:sz w:val="25"/>
                                      <w:szCs w:val="25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/>
                                      <w:b/>
                                      <w:bCs/>
                                      <w:color w:val="FFFFFF"/>
                                      <w:spacing w:val="-17"/>
                                      <w:w w:val="115"/>
                                      <w:sz w:val="25"/>
                                      <w:szCs w:val="25"/>
                                    </w:rPr>
                                    <w:t>W</w:t>
                                  </w:r>
                                  <w:r>
                                    <w:rPr>
                                      <w:rFonts w:ascii="Times New Roman" w:eastAsia="Times New Roman" w:hAnsi="Times New Roman"/>
                                      <w:b/>
                                      <w:bCs/>
                                      <w:color w:val="FFFFFF"/>
                                      <w:w w:val="115"/>
                                      <w:sz w:val="25"/>
                                      <w:szCs w:val="25"/>
                                    </w:rPr>
                                    <w:t xml:space="preserve">eek </w:t>
                                  </w:r>
                                </w:p>
                                <w:p w:rsidR="006548EA" w:rsidRDefault="006548EA" w:rsidP="00B40DCE">
                                  <w:pPr>
                                    <w:pStyle w:val="TableParagraph"/>
                                    <w:spacing w:line="262" w:lineRule="exact"/>
                                    <w:ind w:left="155"/>
                                    <w:rPr>
                                      <w:rFonts w:ascii="Times New Roman" w:eastAsia="Times New Roman" w:hAnsi="Times New Roman"/>
                                      <w:sz w:val="25"/>
                                      <w:szCs w:val="25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/>
                                      <w:b/>
                                      <w:bCs/>
                                      <w:color w:val="FFFFFF"/>
                                      <w:w w:val="115"/>
                                      <w:sz w:val="25"/>
                                      <w:szCs w:val="25"/>
                                    </w:rPr>
                                    <w:t>Four</w:t>
                                  </w:r>
                                </w:p>
                              </w:tc>
                              <w:tc>
                                <w:tcPr>
                                  <w:tcW w:w="2041" w:type="dxa"/>
                                  <w:tcBorders>
                                    <w:top w:val="single" w:sz="10" w:space="0" w:color="FFFFFF"/>
                                    <w:left w:val="single" w:sz="10" w:space="0" w:color="FFFFFF"/>
                                    <w:bottom w:val="single" w:sz="10" w:space="0" w:color="FFFFFF"/>
                                    <w:right w:val="single" w:sz="10" w:space="0" w:color="FFFFFF"/>
                                  </w:tcBorders>
                                  <w:shd w:val="clear" w:color="auto" w:fill="FFF2DB"/>
                                </w:tcPr>
                                <w:p w:rsidR="006548EA" w:rsidRPr="002E583A" w:rsidRDefault="006548EA"/>
                              </w:tc>
                              <w:tc>
                                <w:tcPr>
                                  <w:tcW w:w="2041" w:type="dxa"/>
                                  <w:tcBorders>
                                    <w:top w:val="single" w:sz="10" w:space="0" w:color="FFFFFF"/>
                                    <w:left w:val="single" w:sz="10" w:space="0" w:color="FFFFFF"/>
                                    <w:bottom w:val="single" w:sz="10" w:space="0" w:color="FFFFFF"/>
                                    <w:right w:val="single" w:sz="10" w:space="0" w:color="FFFFFF"/>
                                  </w:tcBorders>
                                  <w:shd w:val="clear" w:color="auto" w:fill="FFF2DB"/>
                                </w:tcPr>
                                <w:p w:rsidR="006548EA" w:rsidRPr="002E583A" w:rsidRDefault="006548EA"/>
                              </w:tc>
                              <w:tc>
                                <w:tcPr>
                                  <w:tcW w:w="2041" w:type="dxa"/>
                                  <w:tcBorders>
                                    <w:top w:val="single" w:sz="10" w:space="0" w:color="FFFFFF"/>
                                    <w:left w:val="single" w:sz="10" w:space="0" w:color="FFFFFF"/>
                                    <w:bottom w:val="single" w:sz="10" w:space="0" w:color="FFFFFF"/>
                                    <w:right w:val="single" w:sz="10" w:space="0" w:color="FFFFFF"/>
                                  </w:tcBorders>
                                  <w:shd w:val="clear" w:color="auto" w:fill="FFF2DB"/>
                                </w:tcPr>
                                <w:p w:rsidR="006548EA" w:rsidRDefault="006548EA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6548EA" w:rsidRPr="004F70AF" w:rsidRDefault="006548EA" w:rsidP="004F70A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41" w:type="dxa"/>
                                  <w:tcBorders>
                                    <w:top w:val="single" w:sz="10" w:space="0" w:color="FFFFFF"/>
                                    <w:left w:val="single" w:sz="10" w:space="0" w:color="FFFFFF"/>
                                    <w:bottom w:val="single" w:sz="10" w:space="0" w:color="FFFFFF"/>
                                    <w:right w:val="single" w:sz="10" w:space="0" w:color="FFFFFF"/>
                                  </w:tcBorders>
                                  <w:shd w:val="clear" w:color="auto" w:fill="FFF2DB"/>
                                </w:tcPr>
                                <w:p w:rsidR="006548EA" w:rsidRPr="002E583A" w:rsidRDefault="006548EA"/>
                              </w:tc>
                              <w:tc>
                                <w:tcPr>
                                  <w:tcW w:w="2041" w:type="dxa"/>
                                  <w:tcBorders>
                                    <w:top w:val="single" w:sz="10" w:space="0" w:color="FFFFFF"/>
                                    <w:left w:val="single" w:sz="10" w:space="0" w:color="FFFFFF"/>
                                    <w:bottom w:val="single" w:sz="10" w:space="0" w:color="FFFFFF"/>
                                    <w:right w:val="single" w:sz="10" w:space="0" w:color="FFFFFF"/>
                                  </w:tcBorders>
                                  <w:shd w:val="clear" w:color="auto" w:fill="FFF2DB"/>
                                </w:tcPr>
                                <w:p w:rsidR="006548EA" w:rsidRPr="002E583A" w:rsidRDefault="006548EA"/>
                              </w:tc>
                            </w:tr>
                            <w:tr w:rsidR="00655650" w:rsidRPr="002E583A">
                              <w:trPr>
                                <w:trHeight w:hRule="exact" w:val="2050"/>
                              </w:trPr>
                              <w:tc>
                                <w:tcPr>
                                  <w:tcW w:w="1614" w:type="dxa"/>
                                  <w:tcBorders>
                                    <w:top w:val="single" w:sz="10" w:space="0" w:color="FFFFFF"/>
                                    <w:left w:val="single" w:sz="10" w:space="0" w:color="FFFFFF"/>
                                    <w:bottom w:val="single" w:sz="10" w:space="0" w:color="FFFFFF"/>
                                    <w:right w:val="single" w:sz="10" w:space="0" w:color="FFFFFF"/>
                                  </w:tcBorders>
                                  <w:shd w:val="clear" w:color="auto" w:fill="EE7203"/>
                                </w:tcPr>
                                <w:p w:rsidR="00655650" w:rsidRPr="00655650" w:rsidRDefault="00655650">
                                  <w:pPr>
                                    <w:pStyle w:val="TableParagraph"/>
                                    <w:spacing w:before="10" w:line="280" w:lineRule="exact"/>
                                    <w:rPr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  <w:r w:rsidRPr="00655650">
                                    <w:rPr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Week</w:t>
                                  </w:r>
                                </w:p>
                                <w:p w:rsidR="00655650" w:rsidRPr="002E583A" w:rsidRDefault="00655650">
                                  <w:pPr>
                                    <w:pStyle w:val="TableParagraph"/>
                                    <w:spacing w:before="10" w:line="280" w:lineRule="exac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655650">
                                    <w:rPr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Five</w:t>
                                  </w:r>
                                </w:p>
                              </w:tc>
                              <w:tc>
                                <w:tcPr>
                                  <w:tcW w:w="2041" w:type="dxa"/>
                                  <w:tcBorders>
                                    <w:top w:val="single" w:sz="10" w:space="0" w:color="FFFFFF"/>
                                    <w:left w:val="single" w:sz="10" w:space="0" w:color="FFFFFF"/>
                                    <w:bottom w:val="single" w:sz="10" w:space="0" w:color="FFFFFF"/>
                                    <w:right w:val="single" w:sz="10" w:space="0" w:color="FFFFFF"/>
                                  </w:tcBorders>
                                  <w:shd w:val="clear" w:color="auto" w:fill="FFF2DB"/>
                                </w:tcPr>
                                <w:p w:rsidR="00655650" w:rsidRPr="002E583A" w:rsidRDefault="00655650"/>
                              </w:tc>
                              <w:tc>
                                <w:tcPr>
                                  <w:tcW w:w="2041" w:type="dxa"/>
                                  <w:tcBorders>
                                    <w:top w:val="single" w:sz="10" w:space="0" w:color="FFFFFF"/>
                                    <w:left w:val="single" w:sz="10" w:space="0" w:color="FFFFFF"/>
                                    <w:bottom w:val="single" w:sz="10" w:space="0" w:color="FFFFFF"/>
                                    <w:right w:val="single" w:sz="10" w:space="0" w:color="FFFFFF"/>
                                  </w:tcBorders>
                                  <w:shd w:val="clear" w:color="auto" w:fill="FFF2DB"/>
                                </w:tcPr>
                                <w:p w:rsidR="00655650" w:rsidRPr="002E583A" w:rsidRDefault="00655650"/>
                              </w:tc>
                              <w:tc>
                                <w:tcPr>
                                  <w:tcW w:w="2041" w:type="dxa"/>
                                  <w:tcBorders>
                                    <w:top w:val="single" w:sz="10" w:space="0" w:color="FFFFFF"/>
                                    <w:left w:val="single" w:sz="10" w:space="0" w:color="FFFFFF"/>
                                    <w:bottom w:val="single" w:sz="10" w:space="0" w:color="FFFFFF"/>
                                    <w:right w:val="single" w:sz="10" w:space="0" w:color="FFFFFF"/>
                                  </w:tcBorders>
                                  <w:shd w:val="clear" w:color="auto" w:fill="FFF2DB"/>
                                </w:tcPr>
                                <w:p w:rsidR="00655650" w:rsidRDefault="00655650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41" w:type="dxa"/>
                                  <w:tcBorders>
                                    <w:top w:val="single" w:sz="10" w:space="0" w:color="FFFFFF"/>
                                    <w:left w:val="single" w:sz="10" w:space="0" w:color="FFFFFF"/>
                                    <w:bottom w:val="single" w:sz="10" w:space="0" w:color="FFFFFF"/>
                                    <w:right w:val="single" w:sz="10" w:space="0" w:color="FFFFFF"/>
                                  </w:tcBorders>
                                  <w:shd w:val="clear" w:color="auto" w:fill="FFF2DB"/>
                                </w:tcPr>
                                <w:p w:rsidR="00655650" w:rsidRPr="002E583A" w:rsidRDefault="00655650"/>
                              </w:tc>
                              <w:tc>
                                <w:tcPr>
                                  <w:tcW w:w="2041" w:type="dxa"/>
                                  <w:tcBorders>
                                    <w:top w:val="single" w:sz="10" w:space="0" w:color="FFFFFF"/>
                                    <w:left w:val="single" w:sz="10" w:space="0" w:color="FFFFFF"/>
                                    <w:bottom w:val="single" w:sz="10" w:space="0" w:color="FFFFFF"/>
                                    <w:right w:val="single" w:sz="10" w:space="0" w:color="FFFFFF"/>
                                  </w:tcBorders>
                                  <w:shd w:val="clear" w:color="auto" w:fill="FFF2DB"/>
                                </w:tcPr>
                                <w:p w:rsidR="00655650" w:rsidRPr="002E583A" w:rsidRDefault="00655650"/>
                              </w:tc>
                            </w:tr>
                          </w:tbl>
                          <w:p w:rsidR="00655650" w:rsidRDefault="00655650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48.7pt;margin-top:2.9pt;width:607.45pt;height:595.75pt;z-index:-25167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614"/>
                        <w:gridCol w:w="2041"/>
                        <w:gridCol w:w="2041"/>
                        <w:gridCol w:w="2041"/>
                        <w:gridCol w:w="2041"/>
                        <w:gridCol w:w="2041"/>
                      </w:tblGrid>
                      <w:tr w:rsidR="006548EA" w:rsidRPr="002E583A">
                        <w:trPr>
                          <w:trHeight w:hRule="exact" w:val="793"/>
                        </w:trPr>
                        <w:tc>
                          <w:tcPr>
                            <w:tcW w:w="1614" w:type="dxa"/>
                            <w:tcBorders>
                              <w:top w:val="single" w:sz="10" w:space="0" w:color="FFFFFF"/>
                              <w:left w:val="single" w:sz="10" w:space="0" w:color="FFFFFF"/>
                              <w:bottom w:val="single" w:sz="10" w:space="0" w:color="FFFFFF"/>
                              <w:right w:val="single" w:sz="10" w:space="0" w:color="FFFFFF"/>
                            </w:tcBorders>
                            <w:shd w:val="clear" w:color="auto" w:fill="EE7203"/>
                          </w:tcPr>
                          <w:p w:rsidR="006548EA" w:rsidRPr="00D925D1" w:rsidRDefault="003064DF" w:rsidP="009C26CC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28315EA0" wp14:editId="6C54F8D7">
                                  <wp:extent cx="712470" cy="503555"/>
                                  <wp:effectExtent l="19050" t="19050" r="11430" b="10795"/>
                                  <wp:docPr id="29" name="Picture 16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9" name="Picture 16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12470" cy="5035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rgbClr val="0000FF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:ln>
                                          <a:ex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041" w:type="dxa"/>
                            <w:tcBorders>
                              <w:top w:val="single" w:sz="10" w:space="0" w:color="FFFFFF"/>
                              <w:left w:val="single" w:sz="10" w:space="0" w:color="FFFFFF"/>
                              <w:bottom w:val="single" w:sz="10" w:space="0" w:color="FFFFFF"/>
                              <w:right w:val="single" w:sz="10" w:space="0" w:color="FFFFFF"/>
                            </w:tcBorders>
                            <w:shd w:val="clear" w:color="auto" w:fill="EE7203"/>
                          </w:tcPr>
                          <w:p w:rsidR="006548EA" w:rsidRPr="002E583A" w:rsidRDefault="006548EA">
                            <w:pPr>
                              <w:pStyle w:val="TableParagraph"/>
                              <w:spacing w:before="8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6548EA" w:rsidRDefault="006548EA">
                            <w:pPr>
                              <w:pStyle w:val="TableParagraph"/>
                              <w:ind w:left="495"/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FFFFFF"/>
                                <w:w w:val="115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FFFFFF"/>
                                <w:w w:val="115"/>
                                <w:sz w:val="25"/>
                                <w:szCs w:val="25"/>
                              </w:rPr>
                              <w:t>Monday</w:t>
                            </w:r>
                          </w:p>
                          <w:p w:rsidR="006548EA" w:rsidRDefault="006548EA">
                            <w:pPr>
                              <w:pStyle w:val="TableParagraph"/>
                              <w:ind w:left="495"/>
                              <w:rPr>
                                <w:rFonts w:ascii="Times New Roman" w:eastAsia="Times New Roman" w:hAnsi="Times New Roman"/>
                                <w:sz w:val="25"/>
                                <w:szCs w:val="25"/>
                              </w:rPr>
                            </w:pPr>
                          </w:p>
                        </w:tc>
                        <w:tc>
                          <w:tcPr>
                            <w:tcW w:w="2041" w:type="dxa"/>
                            <w:tcBorders>
                              <w:top w:val="single" w:sz="10" w:space="0" w:color="FFFFFF"/>
                              <w:left w:val="single" w:sz="10" w:space="0" w:color="FFFFFF"/>
                              <w:bottom w:val="single" w:sz="10" w:space="0" w:color="FFFFFF"/>
                              <w:right w:val="single" w:sz="10" w:space="0" w:color="FFFFFF"/>
                            </w:tcBorders>
                            <w:shd w:val="clear" w:color="auto" w:fill="EE7203"/>
                          </w:tcPr>
                          <w:p w:rsidR="006548EA" w:rsidRPr="002E583A" w:rsidRDefault="006548EA">
                            <w:pPr>
                              <w:pStyle w:val="TableParagraph"/>
                              <w:spacing w:before="8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6548EA" w:rsidRDefault="006548EA" w:rsidP="006D1022">
                            <w:pPr>
                              <w:pStyle w:val="TableParagraph"/>
                              <w:ind w:left="491"/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FFFFFF"/>
                                <w:spacing w:val="-7"/>
                                <w:w w:val="120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FFFFFF"/>
                                <w:spacing w:val="-34"/>
                                <w:w w:val="120"/>
                                <w:sz w:val="25"/>
                                <w:szCs w:val="25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FFFFFF"/>
                                <w:spacing w:val="-7"/>
                                <w:w w:val="120"/>
                                <w:sz w:val="25"/>
                                <w:szCs w:val="25"/>
                              </w:rPr>
                              <w:t>uesday</w:t>
                            </w:r>
                          </w:p>
                          <w:p w:rsidR="006548EA" w:rsidRPr="006D1022" w:rsidRDefault="006548EA" w:rsidP="006D1022">
                            <w:pPr>
                              <w:pStyle w:val="TableParagraph"/>
                              <w:ind w:left="491"/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FFFFFF"/>
                                <w:spacing w:val="-7"/>
                                <w:w w:val="120"/>
                                <w:sz w:val="25"/>
                                <w:szCs w:val="25"/>
                              </w:rPr>
                            </w:pPr>
                          </w:p>
                        </w:tc>
                        <w:tc>
                          <w:tcPr>
                            <w:tcW w:w="2041" w:type="dxa"/>
                            <w:tcBorders>
                              <w:top w:val="single" w:sz="10" w:space="0" w:color="FFFFFF"/>
                              <w:left w:val="single" w:sz="10" w:space="0" w:color="FFFFFF"/>
                              <w:bottom w:val="single" w:sz="10" w:space="0" w:color="FFFFFF"/>
                              <w:right w:val="single" w:sz="10" w:space="0" w:color="FFFFFF"/>
                            </w:tcBorders>
                            <w:shd w:val="clear" w:color="auto" w:fill="EE7203"/>
                          </w:tcPr>
                          <w:p w:rsidR="006548EA" w:rsidRPr="002E583A" w:rsidRDefault="006548EA">
                            <w:pPr>
                              <w:pStyle w:val="TableParagraph"/>
                              <w:spacing w:before="8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6548EA" w:rsidRDefault="006548EA">
                            <w:pPr>
                              <w:pStyle w:val="TableParagraph"/>
                              <w:ind w:left="310"/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FFFFFF"/>
                                <w:spacing w:val="-7"/>
                                <w:w w:val="120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FFFFFF"/>
                                <w:spacing w:val="-26"/>
                                <w:w w:val="120"/>
                                <w:sz w:val="25"/>
                                <w:szCs w:val="25"/>
                              </w:rPr>
                              <w:t>W</w:t>
                            </w:r>
                            <w:r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FFFFFF"/>
                                <w:spacing w:val="-7"/>
                                <w:w w:val="120"/>
                                <w:sz w:val="25"/>
                                <w:szCs w:val="25"/>
                              </w:rPr>
                              <w:t>ednesday</w:t>
                            </w:r>
                          </w:p>
                          <w:p w:rsidR="006548EA" w:rsidRDefault="006548EA">
                            <w:pPr>
                              <w:pStyle w:val="TableParagraph"/>
                              <w:ind w:left="310"/>
                              <w:rPr>
                                <w:rFonts w:ascii="Times New Roman" w:eastAsia="Times New Roman" w:hAnsi="Times New Roman"/>
                                <w:sz w:val="25"/>
                                <w:szCs w:val="25"/>
                              </w:rPr>
                            </w:pPr>
                          </w:p>
                        </w:tc>
                        <w:tc>
                          <w:tcPr>
                            <w:tcW w:w="2041" w:type="dxa"/>
                            <w:tcBorders>
                              <w:top w:val="single" w:sz="10" w:space="0" w:color="FFFFFF"/>
                              <w:left w:val="single" w:sz="10" w:space="0" w:color="FFFFFF"/>
                              <w:bottom w:val="single" w:sz="10" w:space="0" w:color="FFFFFF"/>
                              <w:right w:val="single" w:sz="10" w:space="0" w:color="FFFFFF"/>
                            </w:tcBorders>
                            <w:shd w:val="clear" w:color="auto" w:fill="EE7203"/>
                          </w:tcPr>
                          <w:p w:rsidR="006548EA" w:rsidRPr="002E583A" w:rsidRDefault="006548EA">
                            <w:pPr>
                              <w:pStyle w:val="TableParagraph"/>
                              <w:spacing w:before="8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6548EA" w:rsidRDefault="006548EA">
                            <w:pPr>
                              <w:pStyle w:val="TableParagraph"/>
                              <w:ind w:left="405"/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FFFFFF"/>
                                <w:spacing w:val="-8"/>
                                <w:w w:val="120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FFFFFF"/>
                                <w:spacing w:val="-8"/>
                                <w:w w:val="120"/>
                                <w:sz w:val="25"/>
                                <w:szCs w:val="25"/>
                              </w:rPr>
                              <w:t>Thursday</w:t>
                            </w:r>
                          </w:p>
                          <w:p w:rsidR="006548EA" w:rsidRDefault="006548EA" w:rsidP="006D1022">
                            <w:pPr>
                              <w:pStyle w:val="TableParagraph"/>
                              <w:rPr>
                                <w:rFonts w:ascii="Times New Roman" w:eastAsia="Times New Roman" w:hAnsi="Times New Roman"/>
                                <w:sz w:val="25"/>
                                <w:szCs w:val="25"/>
                              </w:rPr>
                            </w:pPr>
                          </w:p>
                        </w:tc>
                        <w:tc>
                          <w:tcPr>
                            <w:tcW w:w="2041" w:type="dxa"/>
                            <w:tcBorders>
                              <w:top w:val="single" w:sz="10" w:space="0" w:color="FFFFFF"/>
                              <w:left w:val="single" w:sz="10" w:space="0" w:color="FFFFFF"/>
                              <w:bottom w:val="single" w:sz="10" w:space="0" w:color="FFFFFF"/>
                              <w:right w:val="single" w:sz="10" w:space="0" w:color="FFFFFF"/>
                            </w:tcBorders>
                            <w:shd w:val="clear" w:color="auto" w:fill="EE7203"/>
                          </w:tcPr>
                          <w:p w:rsidR="006548EA" w:rsidRPr="002E583A" w:rsidRDefault="006548EA">
                            <w:pPr>
                              <w:pStyle w:val="TableParagraph"/>
                              <w:spacing w:before="8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6548EA" w:rsidRDefault="006548EA">
                            <w:pPr>
                              <w:pStyle w:val="TableParagraph"/>
                              <w:ind w:left="573"/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FFFFFF"/>
                                <w:w w:val="120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FFFFFF"/>
                                <w:w w:val="120"/>
                                <w:sz w:val="25"/>
                                <w:szCs w:val="25"/>
                              </w:rPr>
                              <w:t>Friday</w:t>
                            </w:r>
                          </w:p>
                          <w:p w:rsidR="006548EA" w:rsidRDefault="006548EA">
                            <w:pPr>
                              <w:pStyle w:val="TableParagraph"/>
                              <w:ind w:left="573"/>
                              <w:rPr>
                                <w:rFonts w:ascii="Times New Roman" w:eastAsia="Times New Roman" w:hAnsi="Times New Roman"/>
                                <w:sz w:val="25"/>
                                <w:szCs w:val="25"/>
                              </w:rPr>
                            </w:pPr>
                          </w:p>
                        </w:tc>
                      </w:tr>
                      <w:tr w:rsidR="006548EA" w:rsidRPr="002E583A">
                        <w:trPr>
                          <w:trHeight w:hRule="exact" w:val="2050"/>
                        </w:trPr>
                        <w:tc>
                          <w:tcPr>
                            <w:tcW w:w="1614" w:type="dxa"/>
                            <w:tcBorders>
                              <w:top w:val="single" w:sz="10" w:space="0" w:color="FFFFFF"/>
                              <w:left w:val="single" w:sz="10" w:space="0" w:color="FFFFFF"/>
                              <w:bottom w:val="single" w:sz="10" w:space="0" w:color="FFFFFF"/>
                              <w:right w:val="single" w:sz="10" w:space="0" w:color="FFFFFF"/>
                            </w:tcBorders>
                            <w:shd w:val="clear" w:color="auto" w:fill="EE7203"/>
                          </w:tcPr>
                          <w:p w:rsidR="006548EA" w:rsidRPr="002E583A" w:rsidRDefault="006548EA">
                            <w:pPr>
                              <w:pStyle w:val="TableParagraph"/>
                              <w:spacing w:before="10" w:line="280" w:lineRule="exac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6548EA" w:rsidRDefault="006548EA" w:rsidP="00B40DCE">
                            <w:pPr>
                              <w:pStyle w:val="TableParagraph"/>
                              <w:spacing w:line="262" w:lineRule="exact"/>
                              <w:ind w:left="155" w:right="450"/>
                              <w:rPr>
                                <w:rFonts w:ascii="Times New Roman" w:eastAsia="Times New Roman" w:hAnsi="Times New Roman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FFFFFF"/>
                                <w:spacing w:val="-17"/>
                                <w:w w:val="115"/>
                                <w:sz w:val="25"/>
                                <w:szCs w:val="25"/>
                              </w:rPr>
                              <w:t>W</w:t>
                            </w:r>
                            <w:r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FFFFFF"/>
                                <w:w w:val="115"/>
                                <w:sz w:val="25"/>
                                <w:szCs w:val="25"/>
                              </w:rPr>
                              <w:t>eek One</w:t>
                            </w:r>
                          </w:p>
                        </w:tc>
                        <w:tc>
                          <w:tcPr>
                            <w:tcW w:w="2041" w:type="dxa"/>
                            <w:tcBorders>
                              <w:top w:val="single" w:sz="10" w:space="0" w:color="FFFFFF"/>
                              <w:left w:val="single" w:sz="10" w:space="0" w:color="FFFFFF"/>
                              <w:bottom w:val="single" w:sz="10" w:space="0" w:color="FFFFFF"/>
                              <w:right w:val="single" w:sz="10" w:space="0" w:color="FFFFFF"/>
                            </w:tcBorders>
                            <w:shd w:val="clear" w:color="auto" w:fill="FFF2DB"/>
                          </w:tcPr>
                          <w:p w:rsidR="006548EA" w:rsidRPr="002E583A" w:rsidRDefault="006548EA"/>
                        </w:tc>
                        <w:tc>
                          <w:tcPr>
                            <w:tcW w:w="2041" w:type="dxa"/>
                            <w:tcBorders>
                              <w:top w:val="single" w:sz="10" w:space="0" w:color="FFFFFF"/>
                              <w:left w:val="single" w:sz="10" w:space="0" w:color="FFFFFF"/>
                              <w:bottom w:val="single" w:sz="10" w:space="0" w:color="FFFFFF"/>
                              <w:right w:val="single" w:sz="10" w:space="0" w:color="FFFFFF"/>
                            </w:tcBorders>
                            <w:shd w:val="clear" w:color="auto" w:fill="FFF2DB"/>
                          </w:tcPr>
                          <w:p w:rsidR="006548EA" w:rsidRPr="002E583A" w:rsidRDefault="006548EA"/>
                        </w:tc>
                        <w:tc>
                          <w:tcPr>
                            <w:tcW w:w="2041" w:type="dxa"/>
                            <w:tcBorders>
                              <w:top w:val="single" w:sz="10" w:space="0" w:color="FFFFFF"/>
                              <w:left w:val="single" w:sz="10" w:space="0" w:color="FFFFFF"/>
                              <w:bottom w:val="single" w:sz="10" w:space="0" w:color="FFFFFF"/>
                              <w:right w:val="single" w:sz="10" w:space="0" w:color="FFFFFF"/>
                            </w:tcBorders>
                            <w:shd w:val="clear" w:color="auto" w:fill="FFF2DB"/>
                          </w:tcPr>
                          <w:p w:rsidR="006548EA" w:rsidRPr="00EC3D5A" w:rsidRDefault="006548EA" w:rsidP="000E0A7A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041" w:type="dxa"/>
                            <w:tcBorders>
                              <w:top w:val="single" w:sz="10" w:space="0" w:color="FFFFFF"/>
                              <w:left w:val="single" w:sz="10" w:space="0" w:color="FFFFFF"/>
                              <w:bottom w:val="single" w:sz="10" w:space="0" w:color="FFFFFF"/>
                              <w:right w:val="single" w:sz="10" w:space="0" w:color="FFFFFF"/>
                            </w:tcBorders>
                            <w:shd w:val="clear" w:color="auto" w:fill="FFF2DB"/>
                          </w:tcPr>
                          <w:p w:rsidR="006548EA" w:rsidRPr="002E583A" w:rsidRDefault="006548EA"/>
                        </w:tc>
                        <w:tc>
                          <w:tcPr>
                            <w:tcW w:w="2041" w:type="dxa"/>
                            <w:tcBorders>
                              <w:top w:val="single" w:sz="10" w:space="0" w:color="FFFFFF"/>
                              <w:left w:val="single" w:sz="10" w:space="0" w:color="FFFFFF"/>
                              <w:bottom w:val="single" w:sz="10" w:space="0" w:color="FFFFFF"/>
                              <w:right w:val="single" w:sz="10" w:space="0" w:color="FFFFFF"/>
                            </w:tcBorders>
                            <w:shd w:val="clear" w:color="auto" w:fill="FFF2DB"/>
                          </w:tcPr>
                          <w:p w:rsidR="006548EA" w:rsidRPr="002E583A" w:rsidRDefault="006548EA"/>
                        </w:tc>
                      </w:tr>
                      <w:tr w:rsidR="006548EA" w:rsidRPr="002E583A">
                        <w:trPr>
                          <w:trHeight w:hRule="exact" w:val="2050"/>
                        </w:trPr>
                        <w:tc>
                          <w:tcPr>
                            <w:tcW w:w="1614" w:type="dxa"/>
                            <w:tcBorders>
                              <w:top w:val="single" w:sz="10" w:space="0" w:color="FFFFFF"/>
                              <w:left w:val="single" w:sz="10" w:space="0" w:color="FFFFFF"/>
                              <w:bottom w:val="single" w:sz="10" w:space="0" w:color="FFFFFF"/>
                              <w:right w:val="single" w:sz="10" w:space="0" w:color="FFFFFF"/>
                            </w:tcBorders>
                            <w:shd w:val="clear" w:color="auto" w:fill="EE7203"/>
                          </w:tcPr>
                          <w:p w:rsidR="006548EA" w:rsidRPr="002E583A" w:rsidRDefault="006548EA">
                            <w:pPr>
                              <w:pStyle w:val="TableParagraph"/>
                              <w:spacing w:before="10" w:line="280" w:lineRule="exac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6548EA" w:rsidRDefault="006548EA" w:rsidP="00B40DCE">
                            <w:pPr>
                              <w:pStyle w:val="TableParagraph"/>
                              <w:spacing w:line="262" w:lineRule="exact"/>
                              <w:ind w:left="155" w:right="450"/>
                              <w:rPr>
                                <w:rFonts w:ascii="Times New Roman" w:eastAsia="Times New Roman" w:hAnsi="Times New Roman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FFFFFF"/>
                                <w:spacing w:val="-17"/>
                                <w:w w:val="115"/>
                                <w:sz w:val="25"/>
                                <w:szCs w:val="25"/>
                              </w:rPr>
                              <w:t>W</w:t>
                            </w:r>
                            <w:r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FFFFFF"/>
                                <w:w w:val="115"/>
                                <w:sz w:val="25"/>
                                <w:szCs w:val="25"/>
                              </w:rPr>
                              <w:t xml:space="preserve">eek </w:t>
                            </w:r>
                            <w:r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FFFFFF"/>
                                <w:spacing w:val="-29"/>
                                <w:w w:val="115"/>
                                <w:sz w:val="25"/>
                                <w:szCs w:val="25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FFFFFF"/>
                                <w:spacing w:val="-1"/>
                                <w:w w:val="115"/>
                                <w:sz w:val="25"/>
                                <w:szCs w:val="25"/>
                              </w:rPr>
                              <w:t>w</w:t>
                            </w:r>
                            <w:r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FFFFFF"/>
                                <w:w w:val="115"/>
                                <w:sz w:val="25"/>
                                <w:szCs w:val="25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2041" w:type="dxa"/>
                            <w:tcBorders>
                              <w:top w:val="single" w:sz="10" w:space="0" w:color="FFFFFF"/>
                              <w:left w:val="single" w:sz="10" w:space="0" w:color="FFFFFF"/>
                              <w:bottom w:val="single" w:sz="10" w:space="0" w:color="FFFFFF"/>
                              <w:right w:val="single" w:sz="10" w:space="0" w:color="FFFFFF"/>
                            </w:tcBorders>
                            <w:shd w:val="clear" w:color="auto" w:fill="FFF2DB"/>
                          </w:tcPr>
                          <w:p w:rsidR="006548EA" w:rsidRPr="002E583A" w:rsidRDefault="006548EA"/>
                        </w:tc>
                        <w:tc>
                          <w:tcPr>
                            <w:tcW w:w="2041" w:type="dxa"/>
                            <w:tcBorders>
                              <w:top w:val="single" w:sz="10" w:space="0" w:color="FFFFFF"/>
                              <w:left w:val="single" w:sz="10" w:space="0" w:color="FFFFFF"/>
                              <w:bottom w:val="single" w:sz="10" w:space="0" w:color="FFFFFF"/>
                              <w:right w:val="single" w:sz="10" w:space="0" w:color="FFFFFF"/>
                            </w:tcBorders>
                            <w:shd w:val="clear" w:color="auto" w:fill="FFF2DB"/>
                          </w:tcPr>
                          <w:p w:rsidR="006548EA" w:rsidRPr="002E583A" w:rsidRDefault="006548EA"/>
                        </w:tc>
                        <w:tc>
                          <w:tcPr>
                            <w:tcW w:w="2041" w:type="dxa"/>
                            <w:tcBorders>
                              <w:top w:val="single" w:sz="10" w:space="0" w:color="FFFFFF"/>
                              <w:left w:val="single" w:sz="10" w:space="0" w:color="FFFFFF"/>
                              <w:bottom w:val="single" w:sz="10" w:space="0" w:color="FFFFFF"/>
                              <w:right w:val="single" w:sz="10" w:space="0" w:color="FFFFFF"/>
                            </w:tcBorders>
                            <w:shd w:val="clear" w:color="auto" w:fill="FFF2DB"/>
                          </w:tcPr>
                          <w:p w:rsidR="006548EA" w:rsidRDefault="006548EA" w:rsidP="00F73B55"/>
                          <w:p w:rsidR="00115ADE" w:rsidRPr="002E583A" w:rsidRDefault="00115ADE" w:rsidP="00F73B55"/>
                        </w:tc>
                        <w:tc>
                          <w:tcPr>
                            <w:tcW w:w="2041" w:type="dxa"/>
                            <w:tcBorders>
                              <w:top w:val="single" w:sz="10" w:space="0" w:color="FFFFFF"/>
                              <w:left w:val="single" w:sz="10" w:space="0" w:color="FFFFFF"/>
                              <w:bottom w:val="single" w:sz="10" w:space="0" w:color="FFFFFF"/>
                              <w:right w:val="single" w:sz="10" w:space="0" w:color="FFFFFF"/>
                            </w:tcBorders>
                            <w:shd w:val="clear" w:color="auto" w:fill="FFF2DB"/>
                          </w:tcPr>
                          <w:p w:rsidR="00551E04" w:rsidRPr="00551E04" w:rsidRDefault="00551E04" w:rsidP="00D94A46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t xml:space="preserve">     </w:t>
                            </w:r>
                          </w:p>
                        </w:tc>
                        <w:tc>
                          <w:tcPr>
                            <w:tcW w:w="2041" w:type="dxa"/>
                            <w:tcBorders>
                              <w:top w:val="single" w:sz="10" w:space="0" w:color="FFFFFF"/>
                              <w:left w:val="single" w:sz="10" w:space="0" w:color="FFFFFF"/>
                              <w:bottom w:val="single" w:sz="10" w:space="0" w:color="FFFFFF"/>
                              <w:right w:val="single" w:sz="10" w:space="0" w:color="FFFFFF"/>
                            </w:tcBorders>
                            <w:shd w:val="clear" w:color="auto" w:fill="FFF2DB"/>
                          </w:tcPr>
                          <w:p w:rsidR="006548EA" w:rsidRPr="002E583A" w:rsidRDefault="006548EA"/>
                        </w:tc>
                      </w:tr>
                      <w:tr w:rsidR="006548EA" w:rsidRPr="002E583A">
                        <w:trPr>
                          <w:trHeight w:hRule="exact" w:val="2050"/>
                        </w:trPr>
                        <w:tc>
                          <w:tcPr>
                            <w:tcW w:w="1614" w:type="dxa"/>
                            <w:tcBorders>
                              <w:top w:val="single" w:sz="10" w:space="0" w:color="FFFFFF"/>
                              <w:left w:val="single" w:sz="10" w:space="0" w:color="FFFFFF"/>
                              <w:bottom w:val="single" w:sz="10" w:space="0" w:color="FFFFFF"/>
                              <w:right w:val="single" w:sz="10" w:space="0" w:color="FFFFFF"/>
                            </w:tcBorders>
                            <w:shd w:val="clear" w:color="auto" w:fill="EE7203"/>
                          </w:tcPr>
                          <w:p w:rsidR="006548EA" w:rsidRPr="002E583A" w:rsidRDefault="006548EA">
                            <w:pPr>
                              <w:pStyle w:val="TableParagraph"/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6548EA" w:rsidRDefault="006548EA">
                            <w:pPr>
                              <w:pStyle w:val="TableParagraph"/>
                              <w:spacing w:line="262" w:lineRule="exact"/>
                              <w:ind w:left="415" w:firstLine="34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6548EA" w:rsidRDefault="006548EA" w:rsidP="00B40DCE">
                            <w:pPr>
                              <w:pStyle w:val="TableParagraph"/>
                              <w:spacing w:line="262" w:lineRule="exact"/>
                              <w:ind w:left="155"/>
                              <w:rPr>
                                <w:rFonts w:ascii="Times New Roman" w:eastAsia="Times New Roman" w:hAnsi="Times New Roman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FFFFFF"/>
                                <w:spacing w:val="-17"/>
                                <w:w w:val="115"/>
                                <w:sz w:val="25"/>
                                <w:szCs w:val="25"/>
                              </w:rPr>
                              <w:t>W</w:t>
                            </w:r>
                            <w:r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FFFFFF"/>
                                <w:w w:val="115"/>
                                <w:sz w:val="25"/>
                                <w:szCs w:val="25"/>
                              </w:rPr>
                              <w:t>eek Three</w:t>
                            </w:r>
                          </w:p>
                        </w:tc>
                        <w:tc>
                          <w:tcPr>
                            <w:tcW w:w="2041" w:type="dxa"/>
                            <w:tcBorders>
                              <w:top w:val="single" w:sz="10" w:space="0" w:color="FFFFFF"/>
                              <w:left w:val="single" w:sz="10" w:space="0" w:color="FFFFFF"/>
                              <w:bottom w:val="single" w:sz="10" w:space="0" w:color="FFFFFF"/>
                              <w:right w:val="single" w:sz="10" w:space="0" w:color="FFFFFF"/>
                            </w:tcBorders>
                            <w:shd w:val="clear" w:color="auto" w:fill="FFF2DB"/>
                          </w:tcPr>
                          <w:p w:rsidR="006548EA" w:rsidRDefault="001E7292">
                            <w:r>
                              <w:t xml:space="preserve">    </w:t>
                            </w:r>
                          </w:p>
                          <w:p w:rsidR="001E7292" w:rsidRDefault="001E7292"/>
                          <w:p w:rsidR="001E7292" w:rsidRDefault="001E7292"/>
                          <w:p w:rsidR="001E7292" w:rsidRPr="002E583A" w:rsidRDefault="001E7292"/>
                        </w:tc>
                        <w:tc>
                          <w:tcPr>
                            <w:tcW w:w="2041" w:type="dxa"/>
                            <w:tcBorders>
                              <w:top w:val="single" w:sz="10" w:space="0" w:color="FFFFFF"/>
                              <w:left w:val="single" w:sz="10" w:space="0" w:color="FFFFFF"/>
                              <w:bottom w:val="single" w:sz="10" w:space="0" w:color="FFFFFF"/>
                              <w:right w:val="single" w:sz="10" w:space="0" w:color="FFFFFF"/>
                            </w:tcBorders>
                            <w:shd w:val="clear" w:color="auto" w:fill="FFF2DB"/>
                          </w:tcPr>
                          <w:p w:rsidR="006548EA" w:rsidRPr="002E583A" w:rsidRDefault="006548EA"/>
                        </w:tc>
                        <w:tc>
                          <w:tcPr>
                            <w:tcW w:w="2041" w:type="dxa"/>
                            <w:tcBorders>
                              <w:top w:val="single" w:sz="10" w:space="0" w:color="FFFFFF"/>
                              <w:left w:val="single" w:sz="10" w:space="0" w:color="FFFFFF"/>
                              <w:bottom w:val="single" w:sz="10" w:space="0" w:color="FFFFFF"/>
                              <w:right w:val="single" w:sz="10" w:space="0" w:color="FFFFFF"/>
                            </w:tcBorders>
                            <w:shd w:val="clear" w:color="auto" w:fill="FFF2DB"/>
                          </w:tcPr>
                          <w:p w:rsidR="006548EA" w:rsidRPr="002E583A" w:rsidRDefault="006548EA"/>
                        </w:tc>
                        <w:tc>
                          <w:tcPr>
                            <w:tcW w:w="2041" w:type="dxa"/>
                            <w:tcBorders>
                              <w:top w:val="single" w:sz="10" w:space="0" w:color="FFFFFF"/>
                              <w:left w:val="single" w:sz="10" w:space="0" w:color="FFFFFF"/>
                              <w:bottom w:val="single" w:sz="10" w:space="0" w:color="FFFFFF"/>
                              <w:right w:val="single" w:sz="10" w:space="0" w:color="FFFFFF"/>
                            </w:tcBorders>
                            <w:shd w:val="clear" w:color="auto" w:fill="FFF2DB"/>
                          </w:tcPr>
                          <w:p w:rsidR="006548EA" w:rsidRPr="002E583A" w:rsidRDefault="006548EA"/>
                        </w:tc>
                        <w:tc>
                          <w:tcPr>
                            <w:tcW w:w="2041" w:type="dxa"/>
                            <w:tcBorders>
                              <w:top w:val="single" w:sz="10" w:space="0" w:color="FFFFFF"/>
                              <w:left w:val="single" w:sz="10" w:space="0" w:color="FFFFFF"/>
                              <w:bottom w:val="single" w:sz="10" w:space="0" w:color="FFFFFF"/>
                              <w:right w:val="single" w:sz="10" w:space="0" w:color="FFFFFF"/>
                            </w:tcBorders>
                            <w:shd w:val="clear" w:color="auto" w:fill="FFF2DB"/>
                          </w:tcPr>
                          <w:p w:rsidR="006548EA" w:rsidRPr="002E583A" w:rsidRDefault="006548EA"/>
                        </w:tc>
                      </w:tr>
                      <w:tr w:rsidR="006548EA" w:rsidRPr="002E583A">
                        <w:trPr>
                          <w:trHeight w:hRule="exact" w:val="2050"/>
                        </w:trPr>
                        <w:tc>
                          <w:tcPr>
                            <w:tcW w:w="1614" w:type="dxa"/>
                            <w:tcBorders>
                              <w:top w:val="single" w:sz="10" w:space="0" w:color="FFFFFF"/>
                              <w:left w:val="single" w:sz="10" w:space="0" w:color="FFFFFF"/>
                              <w:bottom w:val="single" w:sz="10" w:space="0" w:color="FFFFFF"/>
                              <w:right w:val="single" w:sz="10" w:space="0" w:color="FFFFFF"/>
                            </w:tcBorders>
                            <w:shd w:val="clear" w:color="auto" w:fill="EE7203"/>
                          </w:tcPr>
                          <w:p w:rsidR="006548EA" w:rsidRPr="002E583A" w:rsidRDefault="006548EA">
                            <w:pPr>
                              <w:pStyle w:val="TableParagraph"/>
                              <w:spacing w:before="10" w:line="280" w:lineRule="exac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6548EA" w:rsidRDefault="006548EA" w:rsidP="00B40DCE">
                            <w:pPr>
                              <w:pStyle w:val="TableParagraph"/>
                              <w:spacing w:line="262" w:lineRule="exact"/>
                              <w:ind w:left="155"/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FFFFFF"/>
                                <w:w w:val="115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FFFFFF"/>
                                <w:spacing w:val="-17"/>
                                <w:w w:val="115"/>
                                <w:sz w:val="25"/>
                                <w:szCs w:val="25"/>
                              </w:rPr>
                              <w:t>W</w:t>
                            </w:r>
                            <w:r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FFFFFF"/>
                                <w:w w:val="115"/>
                                <w:sz w:val="25"/>
                                <w:szCs w:val="25"/>
                              </w:rPr>
                              <w:t xml:space="preserve">eek </w:t>
                            </w:r>
                          </w:p>
                          <w:p w:rsidR="006548EA" w:rsidRDefault="006548EA" w:rsidP="00B40DCE">
                            <w:pPr>
                              <w:pStyle w:val="TableParagraph"/>
                              <w:spacing w:line="262" w:lineRule="exact"/>
                              <w:ind w:left="155"/>
                              <w:rPr>
                                <w:rFonts w:ascii="Times New Roman" w:eastAsia="Times New Roman" w:hAnsi="Times New Roman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FFFFFF"/>
                                <w:w w:val="115"/>
                                <w:sz w:val="25"/>
                                <w:szCs w:val="25"/>
                              </w:rPr>
                              <w:t>Four</w:t>
                            </w:r>
                          </w:p>
                        </w:tc>
                        <w:tc>
                          <w:tcPr>
                            <w:tcW w:w="2041" w:type="dxa"/>
                            <w:tcBorders>
                              <w:top w:val="single" w:sz="10" w:space="0" w:color="FFFFFF"/>
                              <w:left w:val="single" w:sz="10" w:space="0" w:color="FFFFFF"/>
                              <w:bottom w:val="single" w:sz="10" w:space="0" w:color="FFFFFF"/>
                              <w:right w:val="single" w:sz="10" w:space="0" w:color="FFFFFF"/>
                            </w:tcBorders>
                            <w:shd w:val="clear" w:color="auto" w:fill="FFF2DB"/>
                          </w:tcPr>
                          <w:p w:rsidR="006548EA" w:rsidRPr="002E583A" w:rsidRDefault="006548EA"/>
                        </w:tc>
                        <w:tc>
                          <w:tcPr>
                            <w:tcW w:w="2041" w:type="dxa"/>
                            <w:tcBorders>
                              <w:top w:val="single" w:sz="10" w:space="0" w:color="FFFFFF"/>
                              <w:left w:val="single" w:sz="10" w:space="0" w:color="FFFFFF"/>
                              <w:bottom w:val="single" w:sz="10" w:space="0" w:color="FFFFFF"/>
                              <w:right w:val="single" w:sz="10" w:space="0" w:color="FFFFFF"/>
                            </w:tcBorders>
                            <w:shd w:val="clear" w:color="auto" w:fill="FFF2DB"/>
                          </w:tcPr>
                          <w:p w:rsidR="006548EA" w:rsidRPr="002E583A" w:rsidRDefault="006548EA"/>
                        </w:tc>
                        <w:tc>
                          <w:tcPr>
                            <w:tcW w:w="2041" w:type="dxa"/>
                            <w:tcBorders>
                              <w:top w:val="single" w:sz="10" w:space="0" w:color="FFFFFF"/>
                              <w:left w:val="single" w:sz="10" w:space="0" w:color="FFFFFF"/>
                              <w:bottom w:val="single" w:sz="10" w:space="0" w:color="FFFFFF"/>
                              <w:right w:val="single" w:sz="10" w:space="0" w:color="FFFFFF"/>
                            </w:tcBorders>
                            <w:shd w:val="clear" w:color="auto" w:fill="FFF2DB"/>
                          </w:tcPr>
                          <w:p w:rsidR="006548EA" w:rsidRDefault="006548EA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6548EA" w:rsidRPr="004F70AF" w:rsidRDefault="006548EA" w:rsidP="004F70A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041" w:type="dxa"/>
                            <w:tcBorders>
                              <w:top w:val="single" w:sz="10" w:space="0" w:color="FFFFFF"/>
                              <w:left w:val="single" w:sz="10" w:space="0" w:color="FFFFFF"/>
                              <w:bottom w:val="single" w:sz="10" w:space="0" w:color="FFFFFF"/>
                              <w:right w:val="single" w:sz="10" w:space="0" w:color="FFFFFF"/>
                            </w:tcBorders>
                            <w:shd w:val="clear" w:color="auto" w:fill="FFF2DB"/>
                          </w:tcPr>
                          <w:p w:rsidR="006548EA" w:rsidRPr="002E583A" w:rsidRDefault="006548EA"/>
                        </w:tc>
                        <w:tc>
                          <w:tcPr>
                            <w:tcW w:w="2041" w:type="dxa"/>
                            <w:tcBorders>
                              <w:top w:val="single" w:sz="10" w:space="0" w:color="FFFFFF"/>
                              <w:left w:val="single" w:sz="10" w:space="0" w:color="FFFFFF"/>
                              <w:bottom w:val="single" w:sz="10" w:space="0" w:color="FFFFFF"/>
                              <w:right w:val="single" w:sz="10" w:space="0" w:color="FFFFFF"/>
                            </w:tcBorders>
                            <w:shd w:val="clear" w:color="auto" w:fill="FFF2DB"/>
                          </w:tcPr>
                          <w:p w:rsidR="006548EA" w:rsidRPr="002E583A" w:rsidRDefault="006548EA"/>
                        </w:tc>
                      </w:tr>
                      <w:tr w:rsidR="00655650" w:rsidRPr="002E583A">
                        <w:trPr>
                          <w:trHeight w:hRule="exact" w:val="2050"/>
                        </w:trPr>
                        <w:tc>
                          <w:tcPr>
                            <w:tcW w:w="1614" w:type="dxa"/>
                            <w:tcBorders>
                              <w:top w:val="single" w:sz="10" w:space="0" w:color="FFFFFF"/>
                              <w:left w:val="single" w:sz="10" w:space="0" w:color="FFFFFF"/>
                              <w:bottom w:val="single" w:sz="10" w:space="0" w:color="FFFFFF"/>
                              <w:right w:val="single" w:sz="10" w:space="0" w:color="FFFFFF"/>
                            </w:tcBorders>
                            <w:shd w:val="clear" w:color="auto" w:fill="EE7203"/>
                          </w:tcPr>
                          <w:p w:rsidR="00655650" w:rsidRPr="00655650" w:rsidRDefault="00655650">
                            <w:pPr>
                              <w:pStyle w:val="TableParagraph"/>
                              <w:spacing w:before="10" w:line="280" w:lineRule="exact"/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655650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>Week</w:t>
                            </w:r>
                          </w:p>
                          <w:p w:rsidR="00655650" w:rsidRPr="002E583A" w:rsidRDefault="00655650">
                            <w:pPr>
                              <w:pStyle w:val="TableParagraph"/>
                              <w:spacing w:before="10" w:line="280" w:lineRule="exact"/>
                              <w:rPr>
                                <w:sz w:val="28"/>
                                <w:szCs w:val="28"/>
                              </w:rPr>
                            </w:pPr>
                            <w:r w:rsidRPr="00655650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>Five</w:t>
                            </w:r>
                          </w:p>
                        </w:tc>
                        <w:tc>
                          <w:tcPr>
                            <w:tcW w:w="2041" w:type="dxa"/>
                            <w:tcBorders>
                              <w:top w:val="single" w:sz="10" w:space="0" w:color="FFFFFF"/>
                              <w:left w:val="single" w:sz="10" w:space="0" w:color="FFFFFF"/>
                              <w:bottom w:val="single" w:sz="10" w:space="0" w:color="FFFFFF"/>
                              <w:right w:val="single" w:sz="10" w:space="0" w:color="FFFFFF"/>
                            </w:tcBorders>
                            <w:shd w:val="clear" w:color="auto" w:fill="FFF2DB"/>
                          </w:tcPr>
                          <w:p w:rsidR="00655650" w:rsidRPr="002E583A" w:rsidRDefault="00655650"/>
                        </w:tc>
                        <w:tc>
                          <w:tcPr>
                            <w:tcW w:w="2041" w:type="dxa"/>
                            <w:tcBorders>
                              <w:top w:val="single" w:sz="10" w:space="0" w:color="FFFFFF"/>
                              <w:left w:val="single" w:sz="10" w:space="0" w:color="FFFFFF"/>
                              <w:bottom w:val="single" w:sz="10" w:space="0" w:color="FFFFFF"/>
                              <w:right w:val="single" w:sz="10" w:space="0" w:color="FFFFFF"/>
                            </w:tcBorders>
                            <w:shd w:val="clear" w:color="auto" w:fill="FFF2DB"/>
                          </w:tcPr>
                          <w:p w:rsidR="00655650" w:rsidRPr="002E583A" w:rsidRDefault="00655650"/>
                        </w:tc>
                        <w:tc>
                          <w:tcPr>
                            <w:tcW w:w="2041" w:type="dxa"/>
                            <w:tcBorders>
                              <w:top w:val="single" w:sz="10" w:space="0" w:color="FFFFFF"/>
                              <w:left w:val="single" w:sz="10" w:space="0" w:color="FFFFFF"/>
                              <w:bottom w:val="single" w:sz="10" w:space="0" w:color="FFFFFF"/>
                              <w:right w:val="single" w:sz="10" w:space="0" w:color="FFFFFF"/>
                            </w:tcBorders>
                            <w:shd w:val="clear" w:color="auto" w:fill="FFF2DB"/>
                          </w:tcPr>
                          <w:p w:rsidR="00655650" w:rsidRDefault="00655650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041" w:type="dxa"/>
                            <w:tcBorders>
                              <w:top w:val="single" w:sz="10" w:space="0" w:color="FFFFFF"/>
                              <w:left w:val="single" w:sz="10" w:space="0" w:color="FFFFFF"/>
                              <w:bottom w:val="single" w:sz="10" w:space="0" w:color="FFFFFF"/>
                              <w:right w:val="single" w:sz="10" w:space="0" w:color="FFFFFF"/>
                            </w:tcBorders>
                            <w:shd w:val="clear" w:color="auto" w:fill="FFF2DB"/>
                          </w:tcPr>
                          <w:p w:rsidR="00655650" w:rsidRPr="002E583A" w:rsidRDefault="00655650"/>
                        </w:tc>
                        <w:tc>
                          <w:tcPr>
                            <w:tcW w:w="2041" w:type="dxa"/>
                            <w:tcBorders>
                              <w:top w:val="single" w:sz="10" w:space="0" w:color="FFFFFF"/>
                              <w:left w:val="single" w:sz="10" w:space="0" w:color="FFFFFF"/>
                              <w:bottom w:val="single" w:sz="10" w:space="0" w:color="FFFFFF"/>
                              <w:right w:val="single" w:sz="10" w:space="0" w:color="FFFFFF"/>
                            </w:tcBorders>
                            <w:shd w:val="clear" w:color="auto" w:fill="FFF2DB"/>
                          </w:tcPr>
                          <w:p w:rsidR="00655650" w:rsidRPr="002E583A" w:rsidRDefault="00655650"/>
                        </w:tc>
                      </w:tr>
                    </w:tbl>
                    <w:p w:rsidR="00655650" w:rsidRDefault="00655650"/>
                  </w:txbxContent>
                </v:textbox>
                <w10:wrap anchorx="page"/>
              </v:shape>
            </w:pict>
          </mc:Fallback>
        </mc:AlternateContent>
      </w:r>
    </w:p>
    <w:p w:rsidR="00B0041B" w:rsidRDefault="00B0041B">
      <w:pPr>
        <w:spacing w:line="200" w:lineRule="exact"/>
        <w:rPr>
          <w:sz w:val="20"/>
          <w:szCs w:val="20"/>
        </w:rPr>
      </w:pPr>
    </w:p>
    <w:p w:rsidR="00B0041B" w:rsidRDefault="00B0041B">
      <w:pPr>
        <w:spacing w:line="200" w:lineRule="exact"/>
        <w:rPr>
          <w:sz w:val="20"/>
          <w:szCs w:val="20"/>
        </w:rPr>
      </w:pPr>
    </w:p>
    <w:p w:rsidR="00B0041B" w:rsidRDefault="00B0041B">
      <w:pPr>
        <w:spacing w:line="200" w:lineRule="exact"/>
        <w:rPr>
          <w:sz w:val="20"/>
          <w:szCs w:val="20"/>
        </w:rPr>
      </w:pPr>
    </w:p>
    <w:p w:rsidR="00B0041B" w:rsidRDefault="001A0885" w:rsidP="007F60B8">
      <w:pPr>
        <w:pStyle w:val="BodyText"/>
        <w:tabs>
          <w:tab w:val="left" w:pos="4120"/>
        </w:tabs>
        <w:ind w:right="103"/>
        <w:rPr>
          <w:b w:val="0"/>
          <w:bCs w:val="0"/>
        </w:rPr>
      </w:pPr>
      <w:r>
        <w:rPr>
          <w:noProof/>
          <w:sz w:val="42"/>
          <w:szCs w:val="42"/>
          <w:lang w:val="en-GB" w:eastAsia="en-GB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>
                <wp:simplePos x="0" y="0"/>
                <wp:positionH relativeFrom="column">
                  <wp:posOffset>3679825</wp:posOffset>
                </wp:positionH>
                <wp:positionV relativeFrom="paragraph">
                  <wp:posOffset>85725</wp:posOffset>
                </wp:positionV>
                <wp:extent cx="1254760" cy="1192530"/>
                <wp:effectExtent l="0" t="0" r="0" b="0"/>
                <wp:wrapNone/>
                <wp:docPr id="24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4760" cy="119253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548EA" w:rsidRDefault="0057275E" w:rsidP="002D411C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Chicken in white sauce</w:t>
                            </w:r>
                          </w:p>
                          <w:p w:rsidR="0057275E" w:rsidRDefault="0057275E" w:rsidP="002D411C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Rice/</w:t>
                            </w:r>
                            <w:r w:rsidR="002340F3">
                              <w:rPr>
                                <w:sz w:val="32"/>
                                <w:szCs w:val="32"/>
                              </w:rPr>
                              <w:t>Veg</w:t>
                            </w:r>
                          </w:p>
                          <w:p w:rsidR="00B1399E" w:rsidRDefault="002340F3" w:rsidP="002D411C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Cookie</w:t>
                            </w:r>
                          </w:p>
                          <w:p w:rsidR="00B1399E" w:rsidRPr="0057275E" w:rsidRDefault="00B1399E" w:rsidP="002D411C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" o:spid="_x0000_s1027" type="#_x0000_t202" style="position:absolute;margin-left:289.75pt;margin-top:6.75pt;width:98.8pt;height:93.9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" stroked="f">
                <v:fill opacity="0"/>
                <v:textbox>
                  <w:txbxContent>
                    <w:p w:rsidR="006548EA" w:rsidRDefault="0057275E" w:rsidP="002D411C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Chicken in white sauce</w:t>
                      </w:r>
                    </w:p>
                    <w:p w:rsidR="0057275E" w:rsidRDefault="0057275E" w:rsidP="002D411C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Rice/</w:t>
                      </w:r>
                      <w:r w:rsidR="002340F3">
                        <w:rPr>
                          <w:sz w:val="32"/>
                          <w:szCs w:val="32"/>
                        </w:rPr>
                        <w:t>Veg</w:t>
                      </w:r>
                    </w:p>
                    <w:p w:rsidR="00B1399E" w:rsidRDefault="002340F3" w:rsidP="002D411C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Cookie</w:t>
                      </w:r>
                    </w:p>
                    <w:p w:rsidR="00B1399E" w:rsidRPr="0057275E" w:rsidRDefault="00B1399E" w:rsidP="002D411C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42"/>
          <w:szCs w:val="42"/>
          <w:lang w:val="en-GB" w:eastAsia="en-GB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column">
                  <wp:posOffset>2363470</wp:posOffset>
                </wp:positionH>
                <wp:positionV relativeFrom="paragraph">
                  <wp:posOffset>85725</wp:posOffset>
                </wp:positionV>
                <wp:extent cx="1231900" cy="1240155"/>
                <wp:effectExtent l="0" t="0" r="0" b="0"/>
                <wp:wrapNone/>
                <wp:docPr id="23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1900" cy="1240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0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548EA" w:rsidRPr="00417979" w:rsidRDefault="00F24A42" w:rsidP="006D1022">
                            <w:pPr>
                              <w:rPr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417979">
                              <w:rPr>
                                <w:sz w:val="28"/>
                                <w:szCs w:val="28"/>
                                <w:lang w:val="en-GB"/>
                              </w:rPr>
                              <w:t xml:space="preserve">Sausage </w:t>
                            </w:r>
                          </w:p>
                          <w:p w:rsidR="00F24A42" w:rsidRPr="00417979" w:rsidRDefault="00F24A42" w:rsidP="006D1022">
                            <w:pPr>
                              <w:rPr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417979">
                              <w:rPr>
                                <w:sz w:val="28"/>
                                <w:szCs w:val="28"/>
                                <w:lang w:val="en-GB"/>
                              </w:rPr>
                              <w:t>Peas/chips</w:t>
                            </w:r>
                          </w:p>
                          <w:p w:rsidR="00F24A42" w:rsidRPr="00417979" w:rsidRDefault="00F24A42" w:rsidP="006D1022">
                            <w:pPr>
                              <w:rPr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417979">
                              <w:rPr>
                                <w:sz w:val="28"/>
                                <w:szCs w:val="28"/>
                                <w:lang w:val="en-GB"/>
                              </w:rPr>
                              <w:t>Gravy</w:t>
                            </w:r>
                          </w:p>
                          <w:p w:rsidR="00F24A42" w:rsidRPr="00F24A42" w:rsidRDefault="0057275E" w:rsidP="006D1022">
                            <w:pPr>
                              <w:rPr>
                                <w:sz w:val="36"/>
                                <w:szCs w:val="36"/>
                                <w:lang w:val="en-GB"/>
                              </w:rPr>
                            </w:pPr>
                            <w:r w:rsidRPr="00417979">
                              <w:rPr>
                                <w:sz w:val="28"/>
                                <w:szCs w:val="28"/>
                                <w:lang w:val="en-GB"/>
                              </w:rPr>
                              <w:t>Ice cream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" o:spid="_x0000_s1028" type="#_x0000_t202" style="position:absolute;margin-left:186.1pt;margin-top:6.75pt;width:97pt;height:97.6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" filled="f" stroked="f">
                <v:fill opacity="0"/>
                <v:textbox>
                  <w:txbxContent>
                    <w:p w:rsidR="006548EA" w:rsidRPr="00417979" w:rsidRDefault="00F24A42" w:rsidP="006D1022">
                      <w:pPr>
                        <w:rPr>
                          <w:sz w:val="28"/>
                          <w:szCs w:val="28"/>
                          <w:lang w:val="en-GB"/>
                        </w:rPr>
                      </w:pPr>
                      <w:r w:rsidRPr="00417979">
                        <w:rPr>
                          <w:sz w:val="28"/>
                          <w:szCs w:val="28"/>
                          <w:lang w:val="en-GB"/>
                        </w:rPr>
                        <w:t xml:space="preserve">Sausage </w:t>
                      </w:r>
                    </w:p>
                    <w:p w:rsidR="00F24A42" w:rsidRPr="00417979" w:rsidRDefault="00F24A42" w:rsidP="006D1022">
                      <w:pPr>
                        <w:rPr>
                          <w:sz w:val="28"/>
                          <w:szCs w:val="28"/>
                          <w:lang w:val="en-GB"/>
                        </w:rPr>
                      </w:pPr>
                      <w:r w:rsidRPr="00417979">
                        <w:rPr>
                          <w:sz w:val="28"/>
                          <w:szCs w:val="28"/>
                          <w:lang w:val="en-GB"/>
                        </w:rPr>
                        <w:t>Peas/chips</w:t>
                      </w:r>
                    </w:p>
                    <w:p w:rsidR="00F24A42" w:rsidRPr="00417979" w:rsidRDefault="00F24A42" w:rsidP="006D1022">
                      <w:pPr>
                        <w:rPr>
                          <w:sz w:val="28"/>
                          <w:szCs w:val="28"/>
                          <w:lang w:val="en-GB"/>
                        </w:rPr>
                      </w:pPr>
                      <w:r w:rsidRPr="00417979">
                        <w:rPr>
                          <w:sz w:val="28"/>
                          <w:szCs w:val="28"/>
                          <w:lang w:val="en-GB"/>
                        </w:rPr>
                        <w:t>Gravy</w:t>
                      </w:r>
                    </w:p>
                    <w:p w:rsidR="00F24A42" w:rsidRPr="00F24A42" w:rsidRDefault="0057275E" w:rsidP="006D1022">
                      <w:pPr>
                        <w:rPr>
                          <w:sz w:val="36"/>
                          <w:szCs w:val="36"/>
                          <w:lang w:val="en-GB"/>
                        </w:rPr>
                      </w:pPr>
                      <w:r w:rsidRPr="00417979">
                        <w:rPr>
                          <w:sz w:val="28"/>
                          <w:szCs w:val="28"/>
                          <w:lang w:val="en-GB"/>
                        </w:rPr>
                        <w:t>Ice cream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42"/>
          <w:szCs w:val="42"/>
          <w:lang w:val="en-GB" w:eastAsia="en-GB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>
                <wp:simplePos x="0" y="0"/>
                <wp:positionH relativeFrom="column">
                  <wp:posOffset>5026660</wp:posOffset>
                </wp:positionH>
                <wp:positionV relativeFrom="paragraph">
                  <wp:posOffset>85725</wp:posOffset>
                </wp:positionV>
                <wp:extent cx="1184275" cy="1240155"/>
                <wp:effectExtent l="0" t="0" r="0" b="0"/>
                <wp:wrapNone/>
                <wp:docPr id="22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4275" cy="1240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0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548EA" w:rsidRPr="002340F3" w:rsidRDefault="002340F3" w:rsidP="00B6730D">
                            <w:pPr>
                              <w:rPr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2340F3">
                              <w:rPr>
                                <w:sz w:val="28"/>
                                <w:szCs w:val="28"/>
                                <w:lang w:val="en-GB"/>
                              </w:rPr>
                              <w:t>Fish finger</w:t>
                            </w:r>
                          </w:p>
                          <w:p w:rsidR="002340F3" w:rsidRPr="002340F3" w:rsidRDefault="002340F3" w:rsidP="00B6730D">
                            <w:pPr>
                              <w:rPr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2340F3">
                              <w:rPr>
                                <w:sz w:val="28"/>
                                <w:szCs w:val="28"/>
                                <w:lang w:val="en-GB"/>
                              </w:rPr>
                              <w:t>Grilled</w:t>
                            </w:r>
                            <w:r>
                              <w:rPr>
                                <w:sz w:val="28"/>
                                <w:szCs w:val="28"/>
                                <w:lang w:val="en-GB"/>
                              </w:rPr>
                              <w:t xml:space="preserve"> bacon</w:t>
                            </w:r>
                          </w:p>
                          <w:p w:rsidR="002340F3" w:rsidRPr="002340F3" w:rsidRDefault="002340F3" w:rsidP="00B6730D">
                            <w:pPr>
                              <w:rPr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2340F3">
                              <w:rPr>
                                <w:sz w:val="28"/>
                                <w:szCs w:val="28"/>
                                <w:lang w:val="en-GB"/>
                              </w:rPr>
                              <w:t>Beans</w:t>
                            </w:r>
                          </w:p>
                          <w:p w:rsidR="002340F3" w:rsidRPr="002340F3" w:rsidRDefault="002340F3" w:rsidP="00B6730D">
                            <w:pPr>
                              <w:rPr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2340F3">
                              <w:rPr>
                                <w:sz w:val="28"/>
                                <w:szCs w:val="28"/>
                                <w:lang w:val="en-GB"/>
                              </w:rPr>
                              <w:t>Potatoes</w:t>
                            </w:r>
                          </w:p>
                          <w:p w:rsidR="002340F3" w:rsidRPr="002340F3" w:rsidRDefault="002340F3" w:rsidP="00B6730D">
                            <w:pPr>
                              <w:rPr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2340F3">
                              <w:rPr>
                                <w:sz w:val="28"/>
                                <w:szCs w:val="28"/>
                                <w:lang w:val="en-GB"/>
                              </w:rPr>
                              <w:t>Muffin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" o:spid="_x0000_s1029" type="#_x0000_t202" style="position:absolute;margin-left:395.8pt;margin-top:6.75pt;width:93.25pt;height:97.6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" filled="f" stroked="f">
                <v:fill opacity="0"/>
                <v:textbox>
                  <w:txbxContent>
                    <w:p w:rsidR="006548EA" w:rsidRPr="002340F3" w:rsidRDefault="002340F3" w:rsidP="00B6730D">
                      <w:pPr>
                        <w:rPr>
                          <w:sz w:val="28"/>
                          <w:szCs w:val="28"/>
                          <w:lang w:val="en-GB"/>
                        </w:rPr>
                      </w:pPr>
                      <w:r w:rsidRPr="002340F3">
                        <w:rPr>
                          <w:sz w:val="28"/>
                          <w:szCs w:val="28"/>
                          <w:lang w:val="en-GB"/>
                        </w:rPr>
                        <w:t>Fish finger</w:t>
                      </w:r>
                    </w:p>
                    <w:p w:rsidR="002340F3" w:rsidRPr="002340F3" w:rsidRDefault="002340F3" w:rsidP="00B6730D">
                      <w:pPr>
                        <w:rPr>
                          <w:sz w:val="28"/>
                          <w:szCs w:val="28"/>
                          <w:lang w:val="en-GB"/>
                        </w:rPr>
                      </w:pPr>
                      <w:r w:rsidRPr="002340F3">
                        <w:rPr>
                          <w:sz w:val="28"/>
                          <w:szCs w:val="28"/>
                          <w:lang w:val="en-GB"/>
                        </w:rPr>
                        <w:t>Grilled</w:t>
                      </w:r>
                      <w:r>
                        <w:rPr>
                          <w:sz w:val="28"/>
                          <w:szCs w:val="28"/>
                          <w:lang w:val="en-GB"/>
                        </w:rPr>
                        <w:t xml:space="preserve"> bacon</w:t>
                      </w:r>
                    </w:p>
                    <w:p w:rsidR="002340F3" w:rsidRPr="002340F3" w:rsidRDefault="002340F3" w:rsidP="00B6730D">
                      <w:pPr>
                        <w:rPr>
                          <w:sz w:val="28"/>
                          <w:szCs w:val="28"/>
                          <w:lang w:val="en-GB"/>
                        </w:rPr>
                      </w:pPr>
                      <w:r w:rsidRPr="002340F3">
                        <w:rPr>
                          <w:sz w:val="28"/>
                          <w:szCs w:val="28"/>
                          <w:lang w:val="en-GB"/>
                        </w:rPr>
                        <w:t>Beans</w:t>
                      </w:r>
                    </w:p>
                    <w:p w:rsidR="002340F3" w:rsidRPr="002340F3" w:rsidRDefault="002340F3" w:rsidP="00B6730D">
                      <w:pPr>
                        <w:rPr>
                          <w:sz w:val="28"/>
                          <w:szCs w:val="28"/>
                          <w:lang w:val="en-GB"/>
                        </w:rPr>
                      </w:pPr>
                      <w:r w:rsidRPr="002340F3">
                        <w:rPr>
                          <w:sz w:val="28"/>
                          <w:szCs w:val="28"/>
                          <w:lang w:val="en-GB"/>
                        </w:rPr>
                        <w:t>Potatoes</w:t>
                      </w:r>
                    </w:p>
                    <w:p w:rsidR="002340F3" w:rsidRPr="002340F3" w:rsidRDefault="002340F3" w:rsidP="00B6730D">
                      <w:pPr>
                        <w:rPr>
                          <w:sz w:val="28"/>
                          <w:szCs w:val="28"/>
                          <w:lang w:val="en-GB"/>
                        </w:rPr>
                      </w:pPr>
                      <w:r w:rsidRPr="002340F3">
                        <w:rPr>
                          <w:sz w:val="28"/>
                          <w:szCs w:val="28"/>
                          <w:lang w:val="en-GB"/>
                        </w:rPr>
                        <w:t>Muffin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 w:val="0"/>
          <w:i/>
          <w:noProof/>
          <w:color w:val="000000"/>
          <w:lang w:val="en-GB" w:eastAsia="en-GB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>
                <wp:simplePos x="0" y="0"/>
                <wp:positionH relativeFrom="column">
                  <wp:posOffset>6315710</wp:posOffset>
                </wp:positionH>
                <wp:positionV relativeFrom="paragraph">
                  <wp:posOffset>85725</wp:posOffset>
                </wp:positionV>
                <wp:extent cx="1179830" cy="1240155"/>
                <wp:effectExtent l="0" t="0" r="0" b="0"/>
                <wp:wrapNone/>
                <wp:docPr id="21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9830" cy="1240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0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548EA" w:rsidRPr="002340F3" w:rsidRDefault="002340F3" w:rsidP="004454E7">
                            <w:pPr>
                              <w:rPr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2340F3">
                              <w:rPr>
                                <w:sz w:val="28"/>
                                <w:szCs w:val="28"/>
                                <w:lang w:val="en-GB"/>
                              </w:rPr>
                              <w:t>Pasta bolognaise</w:t>
                            </w:r>
                          </w:p>
                          <w:p w:rsidR="002340F3" w:rsidRPr="002340F3" w:rsidRDefault="002340F3" w:rsidP="004454E7">
                            <w:pPr>
                              <w:rPr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2340F3">
                              <w:rPr>
                                <w:sz w:val="28"/>
                                <w:szCs w:val="28"/>
                                <w:lang w:val="en-GB"/>
                              </w:rPr>
                              <w:t>Cubed potatoes</w:t>
                            </w:r>
                          </w:p>
                          <w:p w:rsidR="002340F3" w:rsidRPr="002340F3" w:rsidRDefault="002340F3" w:rsidP="004454E7">
                            <w:pPr>
                              <w:rPr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2340F3">
                              <w:rPr>
                                <w:sz w:val="28"/>
                                <w:szCs w:val="28"/>
                                <w:lang w:val="en-GB"/>
                              </w:rPr>
                              <w:t>Jelly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" o:spid="_x0000_s1030" type="#_x0000_t202" style="position:absolute;margin-left:497.3pt;margin-top:6.75pt;width:92.9pt;height:97.65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" filled="f" stroked="f">
                <v:fill opacity="0"/>
                <v:textbox>
                  <w:txbxContent>
                    <w:p w:rsidR="006548EA" w:rsidRPr="002340F3" w:rsidRDefault="002340F3" w:rsidP="004454E7">
                      <w:pPr>
                        <w:rPr>
                          <w:sz w:val="28"/>
                          <w:szCs w:val="28"/>
                          <w:lang w:val="en-GB"/>
                        </w:rPr>
                      </w:pPr>
                      <w:r w:rsidRPr="002340F3">
                        <w:rPr>
                          <w:sz w:val="28"/>
                          <w:szCs w:val="28"/>
                          <w:lang w:val="en-GB"/>
                        </w:rPr>
                        <w:t>Pasta bolognaise</w:t>
                      </w:r>
                    </w:p>
                    <w:p w:rsidR="002340F3" w:rsidRPr="002340F3" w:rsidRDefault="002340F3" w:rsidP="004454E7">
                      <w:pPr>
                        <w:rPr>
                          <w:sz w:val="28"/>
                          <w:szCs w:val="28"/>
                          <w:lang w:val="en-GB"/>
                        </w:rPr>
                      </w:pPr>
                      <w:r w:rsidRPr="002340F3">
                        <w:rPr>
                          <w:sz w:val="28"/>
                          <w:szCs w:val="28"/>
                          <w:lang w:val="en-GB"/>
                        </w:rPr>
                        <w:t>Cubed potatoes</w:t>
                      </w:r>
                    </w:p>
                    <w:p w:rsidR="002340F3" w:rsidRPr="002340F3" w:rsidRDefault="002340F3" w:rsidP="004454E7">
                      <w:pPr>
                        <w:rPr>
                          <w:sz w:val="28"/>
                          <w:szCs w:val="28"/>
                          <w:lang w:val="en-GB"/>
                        </w:rPr>
                      </w:pPr>
                      <w:r w:rsidRPr="002340F3">
                        <w:rPr>
                          <w:sz w:val="28"/>
                          <w:szCs w:val="28"/>
                          <w:lang w:val="en-GB"/>
                        </w:rPr>
                        <w:t>Jelly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42"/>
          <w:szCs w:val="42"/>
          <w:lang w:val="en-GB" w:eastAsia="en-GB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>
                <wp:simplePos x="0" y="0"/>
                <wp:positionH relativeFrom="column">
                  <wp:posOffset>1116330</wp:posOffset>
                </wp:positionH>
                <wp:positionV relativeFrom="paragraph">
                  <wp:posOffset>85725</wp:posOffset>
                </wp:positionV>
                <wp:extent cx="1192530" cy="1240155"/>
                <wp:effectExtent l="0" t="0" r="0" b="0"/>
                <wp:wrapNone/>
                <wp:docPr id="20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2530" cy="1240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0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548EA" w:rsidRPr="00417979" w:rsidRDefault="00F24A42" w:rsidP="004454E7">
                            <w:pPr>
                              <w:rPr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417979">
                              <w:rPr>
                                <w:sz w:val="28"/>
                                <w:szCs w:val="28"/>
                                <w:lang w:val="en-GB"/>
                              </w:rPr>
                              <w:t xml:space="preserve">School </w:t>
                            </w:r>
                          </w:p>
                          <w:p w:rsidR="00F24A42" w:rsidRPr="00417979" w:rsidRDefault="007125DA" w:rsidP="004454E7">
                            <w:pPr>
                              <w:rPr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417979">
                              <w:rPr>
                                <w:sz w:val="28"/>
                                <w:szCs w:val="28"/>
                                <w:lang w:val="en-GB"/>
                              </w:rPr>
                              <w:t>Closed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" o:spid="_x0000_s1031" type="#_x0000_t202" style="position:absolute;margin-left:87.9pt;margin-top:6.75pt;width:93.9pt;height:97.65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" filled="f" stroked="f">
                <v:fill opacity="0"/>
                <v:textbox>
                  <w:txbxContent>
                    <w:p w:rsidR="006548EA" w:rsidRPr="00417979" w:rsidRDefault="00F24A42" w:rsidP="004454E7">
                      <w:pPr>
                        <w:rPr>
                          <w:sz w:val="28"/>
                          <w:szCs w:val="28"/>
                          <w:lang w:val="en-GB"/>
                        </w:rPr>
                      </w:pPr>
                      <w:r w:rsidRPr="00417979">
                        <w:rPr>
                          <w:sz w:val="28"/>
                          <w:szCs w:val="28"/>
                          <w:lang w:val="en-GB"/>
                        </w:rPr>
                        <w:t xml:space="preserve">School </w:t>
                      </w:r>
                    </w:p>
                    <w:p w:rsidR="00F24A42" w:rsidRPr="00417979" w:rsidRDefault="007125DA" w:rsidP="004454E7">
                      <w:pPr>
                        <w:rPr>
                          <w:sz w:val="28"/>
                          <w:szCs w:val="28"/>
                          <w:lang w:val="en-GB"/>
                        </w:rPr>
                      </w:pPr>
                      <w:r w:rsidRPr="00417979">
                        <w:rPr>
                          <w:sz w:val="28"/>
                          <w:szCs w:val="28"/>
                          <w:lang w:val="en-GB"/>
                        </w:rPr>
                        <w:t>Closed</w:t>
                      </w:r>
                    </w:p>
                  </w:txbxContent>
                </v:textbox>
              </v:shape>
            </w:pict>
          </mc:Fallback>
        </mc:AlternateContent>
      </w:r>
    </w:p>
    <w:p w:rsidR="007F60B8" w:rsidRDefault="007F60B8" w:rsidP="007F60B8">
      <w:pPr>
        <w:pStyle w:val="BodyText"/>
        <w:tabs>
          <w:tab w:val="left" w:pos="4120"/>
        </w:tabs>
        <w:ind w:right="103"/>
        <w:rPr>
          <w:b w:val="0"/>
          <w:bCs w:val="0"/>
        </w:rPr>
      </w:pPr>
    </w:p>
    <w:p w:rsidR="0008015B" w:rsidRPr="005D69C6" w:rsidRDefault="0008015B" w:rsidP="009039DE">
      <w:pPr>
        <w:spacing w:before="7" w:line="160" w:lineRule="exact"/>
        <w:rPr>
          <w:rFonts w:ascii="Times New Roman" w:eastAsia="Times New Roman" w:hAnsi="Times New Roman"/>
          <w:b/>
          <w:color w:val="000000"/>
          <w:sz w:val="20"/>
          <w:szCs w:val="20"/>
        </w:rPr>
      </w:pPr>
    </w:p>
    <w:p w:rsidR="0008015B" w:rsidRPr="005D69C6" w:rsidRDefault="001A0885" w:rsidP="009039DE">
      <w:pPr>
        <w:spacing w:before="7" w:line="160" w:lineRule="exact"/>
        <w:rPr>
          <w:rFonts w:ascii="Times New Roman" w:eastAsia="Times New Roman" w:hAnsi="Times New Roman"/>
          <w:b/>
          <w:color w:val="000000"/>
          <w:sz w:val="16"/>
          <w:szCs w:val="16"/>
        </w:rPr>
      </w:pPr>
      <w:r>
        <w:rPr>
          <w:noProof/>
          <w:sz w:val="42"/>
          <w:szCs w:val="42"/>
          <w:lang w:val="en-GB" w:eastAsia="en-GB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8079105</wp:posOffset>
                </wp:positionH>
                <wp:positionV relativeFrom="paragraph">
                  <wp:posOffset>28575</wp:posOffset>
                </wp:positionV>
                <wp:extent cx="1702435" cy="254000"/>
                <wp:effectExtent l="0" t="0" r="0" b="0"/>
                <wp:wrapNone/>
                <wp:docPr id="19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2435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0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548EA" w:rsidRDefault="003064DF">
                            <w:hyperlink r:id="rId12" w:history="1">
                              <w:r w:rsidR="006548EA" w:rsidRPr="009039DE">
                                <w:rPr>
                                  <w:rStyle w:val="Hyperlink"/>
                                  <w:rFonts w:ascii="Times New Roman" w:eastAsia="Times New Roman" w:hAnsi="Times New Roman"/>
                                  <w:b/>
                                  <w:i/>
                                  <w:color w:val="000000"/>
                                  <w:sz w:val="20"/>
                                  <w:szCs w:val="20"/>
                                  <w:u w:val="none"/>
                                </w:rPr>
                                <w:t>www.schoolfoodni.com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032" type="#_x0000_t202" style="position:absolute;margin-left:636.15pt;margin-top:2.25pt;width:134.05pt;height:20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" filled="f" stroked="f">
                <v:fill opacity="0"/>
                <v:textbox>
                  <w:txbxContent>
                    <w:p w:rsidR="006548EA" w:rsidRDefault="003064DF">
                      <w:hyperlink r:id="rId13" w:history="1">
                        <w:r w:rsidR="006548EA" w:rsidRPr="009039DE">
                          <w:rPr>
                            <w:rStyle w:val="Hyperlink"/>
                            <w:rFonts w:ascii="Times New Roman" w:eastAsia="Times New Roman" w:hAnsi="Times New Roman"/>
                            <w:b/>
                            <w:i/>
                            <w:color w:val="000000"/>
                            <w:sz w:val="20"/>
                            <w:szCs w:val="20"/>
                            <w:u w:val="none"/>
                          </w:rPr>
                          <w:t>www.schoolfoodni.com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</w:p>
    <w:p w:rsidR="003915DD" w:rsidRPr="009039DE" w:rsidRDefault="003915DD" w:rsidP="009039DE">
      <w:pPr>
        <w:spacing w:before="7" w:line="160" w:lineRule="exact"/>
        <w:rPr>
          <w:rFonts w:ascii="Times New Roman" w:eastAsia="Times New Roman" w:hAnsi="Times New Roman"/>
          <w:b/>
          <w:i/>
          <w:color w:val="000000"/>
          <w:sz w:val="20"/>
          <w:szCs w:val="20"/>
        </w:rPr>
      </w:pPr>
    </w:p>
    <w:p w:rsidR="003915DD" w:rsidRPr="009039DE" w:rsidRDefault="003915DD" w:rsidP="003915DD">
      <w:pPr>
        <w:tabs>
          <w:tab w:val="left" w:pos="12872"/>
        </w:tabs>
        <w:spacing w:before="7" w:line="160" w:lineRule="exact"/>
        <w:rPr>
          <w:rFonts w:ascii="Times New Roman" w:eastAsia="Times New Roman" w:hAnsi="Times New Roman"/>
          <w:b/>
          <w:i/>
          <w:color w:val="000000"/>
          <w:sz w:val="20"/>
          <w:szCs w:val="20"/>
        </w:rPr>
      </w:pPr>
    </w:p>
    <w:p w:rsidR="0008015B" w:rsidRPr="009039DE" w:rsidRDefault="001A0885" w:rsidP="003915DD">
      <w:pPr>
        <w:tabs>
          <w:tab w:val="left" w:pos="12872"/>
        </w:tabs>
        <w:spacing w:before="7" w:line="160" w:lineRule="exact"/>
        <w:rPr>
          <w:rFonts w:ascii="Times New Roman" w:eastAsia="Times New Roman" w:hAnsi="Times New Roman"/>
          <w:b/>
          <w:i/>
          <w:color w:val="000000"/>
          <w:sz w:val="16"/>
          <w:szCs w:val="16"/>
        </w:rPr>
      </w:pPr>
      <w:r>
        <w:rPr>
          <w:rFonts w:ascii="Times New Roman" w:eastAsia="Times New Roman" w:hAnsi="Times New Roman"/>
          <w:b/>
          <w:i/>
          <w:noProof/>
          <w:color w:val="000000"/>
          <w:sz w:val="16"/>
          <w:szCs w:val="16"/>
          <w:lang w:val="en-GB" w:eastAsia="en-GB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8079105</wp:posOffset>
                </wp:positionH>
                <wp:positionV relativeFrom="paragraph">
                  <wp:posOffset>24130</wp:posOffset>
                </wp:positionV>
                <wp:extent cx="1702435" cy="317500"/>
                <wp:effectExtent l="0" t="0" r="0" b="0"/>
                <wp:wrapNone/>
                <wp:docPr id="18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2435" cy="3175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548EA" w:rsidRPr="004E1AC4" w:rsidRDefault="00B1399E" w:rsidP="00F73B55">
                            <w:pPr>
                              <w:spacing w:before="7" w:line="160" w:lineRule="exact"/>
                              <w:rPr>
                                <w:rFonts w:ascii="Times New Roman" w:eastAsia="Times New Roman" w:hAnsi="Times New Roman"/>
                                <w:b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Times New Roman" w:hAnsi="Times New Roman"/>
                                <w:b/>
                                <w:color w:val="000000"/>
                                <w:sz w:val="16"/>
                                <w:szCs w:val="16"/>
                              </w:rPr>
                              <w:t>Bread</w:t>
                            </w:r>
                            <w:r w:rsidR="006548EA" w:rsidRPr="004E1AC4">
                              <w:rPr>
                                <w:rFonts w:ascii="Times New Roman" w:eastAsia="Times New Roman" w:hAnsi="Times New Roman"/>
                                <w:b/>
                                <w:color w:val="000000"/>
                                <w:sz w:val="16"/>
                                <w:szCs w:val="16"/>
                              </w:rPr>
                              <w:t>, Milk and Water are available daily</w:t>
                            </w:r>
                          </w:p>
                          <w:p w:rsidR="006548EA" w:rsidRPr="004E1AC4" w:rsidRDefault="006548EA" w:rsidP="0099345E">
                            <w:pPr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" o:spid="_x0000_s1033" type="#_x0000_t202" style="position:absolute;margin-left:636.15pt;margin-top:1.9pt;width:134.05pt;height:2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" stroked="f">
                <v:fill opacity="0"/>
                <v:textbox>
                  <w:txbxContent>
                    <w:p w:rsidR="006548EA" w:rsidRPr="004E1AC4" w:rsidRDefault="00B1399E" w:rsidP="00F73B55">
                      <w:pPr>
                        <w:spacing w:before="7" w:line="160" w:lineRule="exact"/>
                        <w:rPr>
                          <w:rFonts w:ascii="Times New Roman" w:eastAsia="Times New Roman" w:hAnsi="Times New Roman"/>
                          <w:b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eastAsia="Times New Roman" w:hAnsi="Times New Roman"/>
                          <w:b/>
                          <w:color w:val="000000"/>
                          <w:sz w:val="16"/>
                          <w:szCs w:val="16"/>
                        </w:rPr>
                        <w:t>Bread</w:t>
                      </w:r>
                      <w:r w:rsidR="006548EA" w:rsidRPr="004E1AC4">
                        <w:rPr>
                          <w:rFonts w:ascii="Times New Roman" w:eastAsia="Times New Roman" w:hAnsi="Times New Roman"/>
                          <w:b/>
                          <w:color w:val="000000"/>
                          <w:sz w:val="16"/>
                          <w:szCs w:val="16"/>
                        </w:rPr>
                        <w:t>, Milk and Water are available daily</w:t>
                      </w:r>
                    </w:p>
                    <w:p w:rsidR="006548EA" w:rsidRPr="004E1AC4" w:rsidRDefault="006548EA" w:rsidP="0099345E">
                      <w:pPr>
                        <w:rPr>
                          <w:rFonts w:ascii="Times New Roman" w:hAnsi="Times New Roman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915DD" w:rsidRPr="009039DE" w:rsidRDefault="003915DD" w:rsidP="00DD640F">
      <w:pPr>
        <w:spacing w:before="7" w:line="160" w:lineRule="exact"/>
        <w:rPr>
          <w:rFonts w:ascii="Times New Roman" w:eastAsia="Times New Roman" w:hAnsi="Times New Roman"/>
          <w:b/>
          <w:i/>
          <w:color w:val="000000"/>
          <w:sz w:val="16"/>
          <w:szCs w:val="16"/>
        </w:rPr>
      </w:pPr>
    </w:p>
    <w:p w:rsidR="003915DD" w:rsidRPr="009039DE" w:rsidRDefault="003915DD" w:rsidP="009039DE">
      <w:pPr>
        <w:spacing w:before="7" w:line="160" w:lineRule="exact"/>
        <w:rPr>
          <w:rFonts w:ascii="Times New Roman" w:eastAsia="Times New Roman" w:hAnsi="Times New Roman"/>
          <w:b/>
          <w:i/>
          <w:color w:val="000000"/>
          <w:sz w:val="16"/>
          <w:szCs w:val="16"/>
        </w:rPr>
      </w:pPr>
    </w:p>
    <w:p w:rsidR="003915DD" w:rsidRPr="003915DD" w:rsidRDefault="001A0885" w:rsidP="00DD640F">
      <w:pPr>
        <w:spacing w:before="7" w:line="160" w:lineRule="exact"/>
        <w:rPr>
          <w:rFonts w:ascii="Times New Roman" w:eastAsia="Times New Roman" w:hAnsi="Times New Roman"/>
          <w:b/>
          <w:color w:val="000000"/>
          <w:sz w:val="16"/>
          <w:szCs w:val="16"/>
        </w:rPr>
      </w:pPr>
      <w:r>
        <w:rPr>
          <w:noProof/>
          <w:sz w:val="42"/>
          <w:szCs w:val="42"/>
          <w:lang w:val="en-GB" w:eastAsia="en-GB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column">
                  <wp:posOffset>8079105</wp:posOffset>
                </wp:positionH>
                <wp:positionV relativeFrom="paragraph">
                  <wp:posOffset>71755</wp:posOffset>
                </wp:positionV>
                <wp:extent cx="1751330" cy="516255"/>
                <wp:effectExtent l="0" t="0" r="0" b="0"/>
                <wp:wrapNone/>
                <wp:docPr id="17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1330" cy="5162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548EA" w:rsidRPr="004E1AC4" w:rsidRDefault="006548EA" w:rsidP="00DD640F">
                            <w:pPr>
                              <w:spacing w:before="7" w:line="160" w:lineRule="exact"/>
                              <w:jc w:val="both"/>
                              <w:rPr>
                                <w:rFonts w:ascii="Times New Roman" w:eastAsia="Times New Roman" w:hAnsi="Times New Roman"/>
                                <w:b/>
                                <w:color w:val="F79646"/>
                                <w:sz w:val="16"/>
                                <w:szCs w:val="16"/>
                              </w:rPr>
                            </w:pPr>
                            <w:r w:rsidRPr="004E1AC4">
                              <w:rPr>
                                <w:rFonts w:ascii="Times New Roman" w:eastAsia="Times New Roman" w:hAnsi="Times New Roman"/>
                                <w:b/>
                                <w:color w:val="F79646"/>
                                <w:sz w:val="16"/>
                                <w:szCs w:val="16"/>
                              </w:rPr>
                              <w:t xml:space="preserve">If you require any additional Information on allergens </w:t>
                            </w:r>
                            <w:proofErr w:type="spellStart"/>
                            <w:r w:rsidRPr="004E1AC4">
                              <w:rPr>
                                <w:rFonts w:ascii="Times New Roman" w:eastAsia="Times New Roman" w:hAnsi="Times New Roman"/>
                                <w:b/>
                                <w:color w:val="F79646"/>
                                <w:sz w:val="16"/>
                                <w:szCs w:val="16"/>
                              </w:rPr>
                              <w:t>orSpecial</w:t>
                            </w:r>
                            <w:proofErr w:type="spellEnd"/>
                            <w:r w:rsidRPr="004E1AC4">
                              <w:rPr>
                                <w:rFonts w:ascii="Times New Roman" w:eastAsia="Times New Roman" w:hAnsi="Times New Roman"/>
                                <w:b/>
                                <w:color w:val="F79646"/>
                                <w:sz w:val="16"/>
                                <w:szCs w:val="16"/>
                              </w:rPr>
                              <w:t xml:space="preserve"> diets please contact the school in the first instance</w:t>
                            </w:r>
                          </w:p>
                          <w:p w:rsidR="006548EA" w:rsidRDefault="006548E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34" type="#_x0000_t202" style="position:absolute;margin-left:636.15pt;margin-top:5.65pt;width:137.9pt;height:40.65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" stroked="f">
                <v:fill opacity="0"/>
                <v:textbox>
                  <w:txbxContent>
                    <w:p w:rsidR="006548EA" w:rsidRPr="004E1AC4" w:rsidRDefault="006548EA" w:rsidP="00DD640F">
                      <w:pPr>
                        <w:spacing w:before="7" w:line="160" w:lineRule="exact"/>
                        <w:jc w:val="both"/>
                        <w:rPr>
                          <w:rFonts w:ascii="Times New Roman" w:eastAsia="Times New Roman" w:hAnsi="Times New Roman"/>
                          <w:b/>
                          <w:color w:val="F79646"/>
                          <w:sz w:val="16"/>
                          <w:szCs w:val="16"/>
                        </w:rPr>
                      </w:pPr>
                      <w:r w:rsidRPr="004E1AC4">
                        <w:rPr>
                          <w:rFonts w:ascii="Times New Roman" w:eastAsia="Times New Roman" w:hAnsi="Times New Roman"/>
                          <w:b/>
                          <w:color w:val="F79646"/>
                          <w:sz w:val="16"/>
                          <w:szCs w:val="16"/>
                        </w:rPr>
                        <w:t xml:space="preserve">If you require any additional Information on allergens </w:t>
                      </w:r>
                      <w:proofErr w:type="spellStart"/>
                      <w:r w:rsidRPr="004E1AC4">
                        <w:rPr>
                          <w:rFonts w:ascii="Times New Roman" w:eastAsia="Times New Roman" w:hAnsi="Times New Roman"/>
                          <w:b/>
                          <w:color w:val="F79646"/>
                          <w:sz w:val="16"/>
                          <w:szCs w:val="16"/>
                        </w:rPr>
                        <w:t>orSpecial</w:t>
                      </w:r>
                      <w:proofErr w:type="spellEnd"/>
                      <w:r w:rsidRPr="004E1AC4">
                        <w:rPr>
                          <w:rFonts w:ascii="Times New Roman" w:eastAsia="Times New Roman" w:hAnsi="Times New Roman"/>
                          <w:b/>
                          <w:color w:val="F79646"/>
                          <w:sz w:val="16"/>
                          <w:szCs w:val="16"/>
                        </w:rPr>
                        <w:t xml:space="preserve"> diets please contact the school in the first instance</w:t>
                      </w:r>
                    </w:p>
                    <w:p w:rsidR="006548EA" w:rsidRDefault="006548EA"/>
                  </w:txbxContent>
                </v:textbox>
              </v:shape>
            </w:pict>
          </mc:Fallback>
        </mc:AlternateContent>
      </w:r>
    </w:p>
    <w:p w:rsidR="0008015B" w:rsidRPr="005D69C6" w:rsidRDefault="0008015B" w:rsidP="003915DD">
      <w:pPr>
        <w:tabs>
          <w:tab w:val="left" w:pos="12872"/>
        </w:tabs>
        <w:spacing w:before="7" w:line="160" w:lineRule="exact"/>
        <w:rPr>
          <w:rFonts w:ascii="Times New Roman" w:eastAsia="Times New Roman" w:hAnsi="Times New Roman"/>
          <w:b/>
          <w:color w:val="000000"/>
          <w:sz w:val="16"/>
          <w:szCs w:val="16"/>
        </w:rPr>
      </w:pPr>
    </w:p>
    <w:p w:rsidR="0008015B" w:rsidRPr="005D69C6" w:rsidRDefault="001A0885" w:rsidP="0008015B">
      <w:pPr>
        <w:tabs>
          <w:tab w:val="left" w:pos="12872"/>
        </w:tabs>
        <w:spacing w:before="7" w:line="160" w:lineRule="exact"/>
        <w:rPr>
          <w:rFonts w:ascii="Times New Roman" w:eastAsia="Times New Roman" w:hAnsi="Times New Roman"/>
          <w:b/>
          <w:color w:val="000000"/>
          <w:sz w:val="16"/>
          <w:szCs w:val="16"/>
        </w:rPr>
      </w:pPr>
      <w:r>
        <w:rPr>
          <w:rFonts w:ascii="Times New Roman" w:eastAsia="Times New Roman" w:hAnsi="Times New Roman"/>
          <w:b/>
          <w:noProof/>
          <w:color w:val="000000"/>
          <w:sz w:val="16"/>
          <w:szCs w:val="16"/>
          <w:lang w:val="en-GB" w:eastAsia="en-GB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5015230</wp:posOffset>
                </wp:positionH>
                <wp:positionV relativeFrom="paragraph">
                  <wp:posOffset>81915</wp:posOffset>
                </wp:positionV>
                <wp:extent cx="1240790" cy="1143635"/>
                <wp:effectExtent l="0" t="0" r="0" b="0"/>
                <wp:wrapNone/>
                <wp:docPr id="13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0790" cy="1143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0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548EA" w:rsidRDefault="00A72F87" w:rsidP="004454E7">
                            <w:pPr>
                              <w:rPr>
                                <w:sz w:val="28"/>
                                <w:szCs w:val="28"/>
                                <w:lang w:val="en-GB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en-GB"/>
                              </w:rPr>
                              <w:t>Chicken curry/rice</w:t>
                            </w:r>
                          </w:p>
                          <w:p w:rsidR="006D47D9" w:rsidRDefault="006D47D9" w:rsidP="004454E7">
                            <w:pPr>
                              <w:rPr>
                                <w:sz w:val="28"/>
                                <w:szCs w:val="28"/>
                                <w:lang w:val="en-GB"/>
                              </w:rPr>
                            </w:pPr>
                          </w:p>
                          <w:p w:rsidR="006D47D9" w:rsidRDefault="006D47D9" w:rsidP="004454E7">
                            <w:pPr>
                              <w:rPr>
                                <w:sz w:val="28"/>
                                <w:szCs w:val="28"/>
                                <w:lang w:val="en-GB"/>
                              </w:rPr>
                            </w:pPr>
                          </w:p>
                          <w:p w:rsidR="006D47D9" w:rsidRPr="00A72F87" w:rsidRDefault="006D47D9" w:rsidP="004454E7">
                            <w:pPr>
                              <w:rPr>
                                <w:sz w:val="28"/>
                                <w:szCs w:val="28"/>
                                <w:lang w:val="en-GB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en-GB"/>
                              </w:rPr>
                              <w:t>shortbread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" o:spid="_x0000_s1035" type="#_x0000_t202" style="position:absolute;margin-left:394.9pt;margin-top:6.45pt;width:97.7pt;height:90.0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" filled="f" stroked="f">
                <v:fill opacity="0"/>
                <v:textbox>
                  <w:txbxContent>
                    <w:p w:rsidR="006548EA" w:rsidRDefault="00A72F87" w:rsidP="004454E7">
                      <w:pPr>
                        <w:rPr>
                          <w:sz w:val="28"/>
                          <w:szCs w:val="28"/>
                          <w:lang w:val="en-GB"/>
                        </w:rPr>
                      </w:pPr>
                      <w:r>
                        <w:rPr>
                          <w:sz w:val="28"/>
                          <w:szCs w:val="28"/>
                          <w:lang w:val="en-GB"/>
                        </w:rPr>
                        <w:t>Chicken curry/rice</w:t>
                      </w:r>
                    </w:p>
                    <w:p w:rsidR="006D47D9" w:rsidRDefault="006D47D9" w:rsidP="004454E7">
                      <w:pPr>
                        <w:rPr>
                          <w:sz w:val="28"/>
                          <w:szCs w:val="28"/>
                          <w:lang w:val="en-GB"/>
                        </w:rPr>
                      </w:pPr>
                    </w:p>
                    <w:p w:rsidR="006D47D9" w:rsidRDefault="006D47D9" w:rsidP="004454E7">
                      <w:pPr>
                        <w:rPr>
                          <w:sz w:val="28"/>
                          <w:szCs w:val="28"/>
                          <w:lang w:val="en-GB"/>
                        </w:rPr>
                      </w:pPr>
                    </w:p>
                    <w:p w:rsidR="006D47D9" w:rsidRPr="00A72F87" w:rsidRDefault="006D47D9" w:rsidP="004454E7">
                      <w:pPr>
                        <w:rPr>
                          <w:sz w:val="28"/>
                          <w:szCs w:val="28"/>
                          <w:lang w:val="en-GB"/>
                        </w:rPr>
                      </w:pPr>
                      <w:r>
                        <w:rPr>
                          <w:sz w:val="28"/>
                          <w:szCs w:val="28"/>
                          <w:lang w:val="en-GB"/>
                        </w:rPr>
                        <w:t>shortbread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/>
          <w:b/>
          <w:noProof/>
          <w:color w:val="F79646"/>
          <w:sz w:val="16"/>
          <w:szCs w:val="16"/>
          <w:lang w:val="en-GB" w:eastAsia="en-GB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2402840</wp:posOffset>
                </wp:positionH>
                <wp:positionV relativeFrom="paragraph">
                  <wp:posOffset>24765</wp:posOffset>
                </wp:positionV>
                <wp:extent cx="1234440" cy="1184910"/>
                <wp:effectExtent l="0" t="0" r="0" b="0"/>
                <wp:wrapNone/>
                <wp:docPr id="16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4440" cy="1184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0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548EA" w:rsidRDefault="002340F3" w:rsidP="004454E7">
                            <w:pPr>
                              <w:rPr>
                                <w:sz w:val="28"/>
                                <w:szCs w:val="28"/>
                                <w:lang w:val="en-GB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en-GB"/>
                              </w:rPr>
                              <w:t>Sausage</w:t>
                            </w:r>
                          </w:p>
                          <w:p w:rsidR="002340F3" w:rsidRDefault="002340F3" w:rsidP="004454E7">
                            <w:pPr>
                              <w:rPr>
                                <w:sz w:val="28"/>
                                <w:szCs w:val="28"/>
                                <w:lang w:val="en-GB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en-GB"/>
                              </w:rPr>
                              <w:t>Beans</w:t>
                            </w:r>
                          </w:p>
                          <w:p w:rsidR="002340F3" w:rsidRDefault="002340F3" w:rsidP="004454E7">
                            <w:pPr>
                              <w:rPr>
                                <w:sz w:val="28"/>
                                <w:szCs w:val="28"/>
                                <w:lang w:val="en-GB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en-GB"/>
                              </w:rPr>
                              <w:t>Mashed potatoes</w:t>
                            </w:r>
                          </w:p>
                          <w:p w:rsidR="002340F3" w:rsidRDefault="002340F3" w:rsidP="004454E7">
                            <w:pPr>
                              <w:rPr>
                                <w:sz w:val="28"/>
                                <w:szCs w:val="28"/>
                                <w:lang w:val="en-GB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en-GB"/>
                              </w:rPr>
                              <w:t>Cookie</w:t>
                            </w:r>
                          </w:p>
                          <w:p w:rsidR="002340F3" w:rsidRPr="002340F3" w:rsidRDefault="002340F3" w:rsidP="004454E7">
                            <w:pPr>
                              <w:rPr>
                                <w:sz w:val="28"/>
                                <w:szCs w:val="28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" o:spid="_x0000_s1036" type="#_x0000_t202" style="position:absolute;margin-left:189.2pt;margin-top:1.95pt;width:97.2pt;height:93.3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" filled="f" stroked="f">
                <v:fill opacity="0"/>
                <v:textbox>
                  <w:txbxContent>
                    <w:p w:rsidR="006548EA" w:rsidRDefault="002340F3" w:rsidP="004454E7">
                      <w:pPr>
                        <w:rPr>
                          <w:sz w:val="28"/>
                          <w:szCs w:val="28"/>
                          <w:lang w:val="en-GB"/>
                        </w:rPr>
                      </w:pPr>
                      <w:r>
                        <w:rPr>
                          <w:sz w:val="28"/>
                          <w:szCs w:val="28"/>
                          <w:lang w:val="en-GB"/>
                        </w:rPr>
                        <w:t>Sausage</w:t>
                      </w:r>
                    </w:p>
                    <w:p w:rsidR="002340F3" w:rsidRDefault="002340F3" w:rsidP="004454E7">
                      <w:pPr>
                        <w:rPr>
                          <w:sz w:val="28"/>
                          <w:szCs w:val="28"/>
                          <w:lang w:val="en-GB"/>
                        </w:rPr>
                      </w:pPr>
                      <w:r>
                        <w:rPr>
                          <w:sz w:val="28"/>
                          <w:szCs w:val="28"/>
                          <w:lang w:val="en-GB"/>
                        </w:rPr>
                        <w:t>Beans</w:t>
                      </w:r>
                    </w:p>
                    <w:p w:rsidR="002340F3" w:rsidRDefault="002340F3" w:rsidP="004454E7">
                      <w:pPr>
                        <w:rPr>
                          <w:sz w:val="28"/>
                          <w:szCs w:val="28"/>
                          <w:lang w:val="en-GB"/>
                        </w:rPr>
                      </w:pPr>
                      <w:r>
                        <w:rPr>
                          <w:sz w:val="28"/>
                          <w:szCs w:val="28"/>
                          <w:lang w:val="en-GB"/>
                        </w:rPr>
                        <w:t>Mashed potatoes</w:t>
                      </w:r>
                    </w:p>
                    <w:p w:rsidR="002340F3" w:rsidRDefault="002340F3" w:rsidP="004454E7">
                      <w:pPr>
                        <w:rPr>
                          <w:sz w:val="28"/>
                          <w:szCs w:val="28"/>
                          <w:lang w:val="en-GB"/>
                        </w:rPr>
                      </w:pPr>
                      <w:r>
                        <w:rPr>
                          <w:sz w:val="28"/>
                          <w:szCs w:val="28"/>
                          <w:lang w:val="en-GB"/>
                        </w:rPr>
                        <w:t>Cookie</w:t>
                      </w:r>
                    </w:p>
                    <w:p w:rsidR="002340F3" w:rsidRPr="002340F3" w:rsidRDefault="002340F3" w:rsidP="004454E7">
                      <w:pPr>
                        <w:rPr>
                          <w:sz w:val="28"/>
                          <w:szCs w:val="28"/>
                          <w:lang w:val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/>
          <w:b/>
          <w:noProof/>
          <w:color w:val="000000"/>
          <w:sz w:val="16"/>
          <w:szCs w:val="16"/>
          <w:lang w:val="en-GB" w:eastAsia="en-GB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6315710</wp:posOffset>
                </wp:positionH>
                <wp:positionV relativeFrom="paragraph">
                  <wp:posOffset>32385</wp:posOffset>
                </wp:positionV>
                <wp:extent cx="1179830" cy="1177290"/>
                <wp:effectExtent l="0" t="0" r="0" b="3810"/>
                <wp:wrapNone/>
                <wp:docPr id="14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9830" cy="1177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0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125DA" w:rsidRPr="007125DA" w:rsidRDefault="007125DA" w:rsidP="004454E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7125DA">
                              <w:rPr>
                                <w:sz w:val="28"/>
                                <w:szCs w:val="28"/>
                              </w:rPr>
                              <w:t>Grilled bacon</w:t>
                            </w:r>
                          </w:p>
                          <w:p w:rsidR="007125DA" w:rsidRPr="007125DA" w:rsidRDefault="007125DA" w:rsidP="004454E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7125DA">
                              <w:rPr>
                                <w:sz w:val="28"/>
                                <w:szCs w:val="28"/>
                              </w:rPr>
                              <w:t>Stuffing</w:t>
                            </w:r>
                          </w:p>
                          <w:p w:rsidR="007125DA" w:rsidRPr="007125DA" w:rsidRDefault="007125DA" w:rsidP="004454E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7125DA">
                              <w:rPr>
                                <w:sz w:val="28"/>
                                <w:szCs w:val="28"/>
                              </w:rPr>
                              <w:t>Veg/gravy</w:t>
                            </w:r>
                          </w:p>
                          <w:p w:rsidR="007125DA" w:rsidRPr="007125DA" w:rsidRDefault="007125DA" w:rsidP="004454E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7125DA">
                              <w:rPr>
                                <w:sz w:val="28"/>
                                <w:szCs w:val="28"/>
                              </w:rPr>
                              <w:t>Potatoes</w:t>
                            </w:r>
                          </w:p>
                          <w:p w:rsidR="007125DA" w:rsidRPr="007125DA" w:rsidRDefault="007125DA" w:rsidP="004454E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7125DA">
                              <w:rPr>
                                <w:sz w:val="28"/>
                                <w:szCs w:val="28"/>
                              </w:rPr>
                              <w:t>Jelly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" o:spid="_x0000_s1037" type="#_x0000_t202" style="position:absolute;margin-left:497.3pt;margin-top:2.55pt;width:92.9pt;height:92.7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" filled="f" stroked="f">
                <v:fill opacity="0"/>
                <v:textbox>
                  <w:txbxContent>
                    <w:p w:rsidR="007125DA" w:rsidRPr="007125DA" w:rsidRDefault="007125DA" w:rsidP="004454E7">
                      <w:pPr>
                        <w:rPr>
                          <w:sz w:val="28"/>
                          <w:szCs w:val="28"/>
                        </w:rPr>
                      </w:pPr>
                      <w:r w:rsidRPr="007125DA">
                        <w:rPr>
                          <w:sz w:val="28"/>
                          <w:szCs w:val="28"/>
                        </w:rPr>
                        <w:t>Grilled bacon</w:t>
                      </w:r>
                    </w:p>
                    <w:p w:rsidR="007125DA" w:rsidRPr="007125DA" w:rsidRDefault="007125DA" w:rsidP="004454E7">
                      <w:pPr>
                        <w:rPr>
                          <w:sz w:val="28"/>
                          <w:szCs w:val="28"/>
                        </w:rPr>
                      </w:pPr>
                      <w:r w:rsidRPr="007125DA">
                        <w:rPr>
                          <w:sz w:val="28"/>
                          <w:szCs w:val="28"/>
                        </w:rPr>
                        <w:t>Stuffing</w:t>
                      </w:r>
                    </w:p>
                    <w:p w:rsidR="007125DA" w:rsidRPr="007125DA" w:rsidRDefault="007125DA" w:rsidP="004454E7">
                      <w:pPr>
                        <w:rPr>
                          <w:sz w:val="28"/>
                          <w:szCs w:val="28"/>
                        </w:rPr>
                      </w:pPr>
                      <w:r w:rsidRPr="007125DA">
                        <w:rPr>
                          <w:sz w:val="28"/>
                          <w:szCs w:val="28"/>
                        </w:rPr>
                        <w:t>Veg/gravy</w:t>
                      </w:r>
                    </w:p>
                    <w:p w:rsidR="007125DA" w:rsidRPr="007125DA" w:rsidRDefault="007125DA" w:rsidP="004454E7">
                      <w:pPr>
                        <w:rPr>
                          <w:sz w:val="28"/>
                          <w:szCs w:val="28"/>
                        </w:rPr>
                      </w:pPr>
                      <w:r w:rsidRPr="007125DA">
                        <w:rPr>
                          <w:sz w:val="28"/>
                          <w:szCs w:val="28"/>
                        </w:rPr>
                        <w:t>Potatoes</w:t>
                      </w:r>
                    </w:p>
                    <w:p w:rsidR="007125DA" w:rsidRPr="007125DA" w:rsidRDefault="007125DA" w:rsidP="004454E7">
                      <w:pPr>
                        <w:rPr>
                          <w:sz w:val="28"/>
                          <w:szCs w:val="28"/>
                        </w:rPr>
                      </w:pPr>
                      <w:r w:rsidRPr="007125DA">
                        <w:rPr>
                          <w:sz w:val="28"/>
                          <w:szCs w:val="28"/>
                        </w:rPr>
                        <w:t>Jelly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/>
          <w:b/>
          <w:noProof/>
          <w:color w:val="000000"/>
          <w:sz w:val="16"/>
          <w:szCs w:val="16"/>
          <w:lang w:val="en-GB" w:eastAsia="en-GB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3679825</wp:posOffset>
                </wp:positionH>
                <wp:positionV relativeFrom="paragraph">
                  <wp:posOffset>24765</wp:posOffset>
                </wp:positionV>
                <wp:extent cx="1200785" cy="1200785"/>
                <wp:effectExtent l="0" t="0" r="0" b="0"/>
                <wp:wrapNone/>
                <wp:docPr id="12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0785" cy="1200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0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15ADE" w:rsidRDefault="00115ADE" w:rsidP="004454E7">
                            <w:pPr>
                              <w:rPr>
                                <w:sz w:val="16"/>
                                <w:szCs w:val="16"/>
                                <w:lang w:val="en-GB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en-GB"/>
                              </w:rPr>
                              <w:t xml:space="preserve"> </w:t>
                            </w:r>
                          </w:p>
                          <w:p w:rsidR="00115ADE" w:rsidRDefault="002340F3" w:rsidP="004454E7">
                            <w:pPr>
                              <w:rPr>
                                <w:sz w:val="28"/>
                                <w:szCs w:val="28"/>
                                <w:lang w:val="en-GB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en-GB"/>
                              </w:rPr>
                              <w:t>Roast chicken</w:t>
                            </w:r>
                          </w:p>
                          <w:p w:rsidR="002340F3" w:rsidRDefault="002340F3" w:rsidP="004454E7">
                            <w:pPr>
                              <w:rPr>
                                <w:sz w:val="28"/>
                                <w:szCs w:val="28"/>
                                <w:lang w:val="en-GB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en-GB"/>
                              </w:rPr>
                              <w:t>Stuffing/veg</w:t>
                            </w:r>
                          </w:p>
                          <w:p w:rsidR="002340F3" w:rsidRPr="002340F3" w:rsidRDefault="00A72F87" w:rsidP="004454E7">
                            <w:pPr>
                              <w:rPr>
                                <w:sz w:val="28"/>
                                <w:szCs w:val="28"/>
                                <w:lang w:val="en-GB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en-GB"/>
                              </w:rPr>
                              <w:t>Gravy/potato</w:t>
                            </w:r>
                          </w:p>
                          <w:p w:rsidR="00115ADE" w:rsidRDefault="00115ADE" w:rsidP="004454E7">
                            <w:pPr>
                              <w:rPr>
                                <w:sz w:val="16"/>
                                <w:szCs w:val="16"/>
                                <w:lang w:val="en-GB"/>
                              </w:rPr>
                            </w:pPr>
                          </w:p>
                          <w:p w:rsidR="00115ADE" w:rsidRPr="00A72F87" w:rsidRDefault="007125DA" w:rsidP="004454E7">
                            <w:pPr>
                              <w:rPr>
                                <w:sz w:val="28"/>
                                <w:szCs w:val="28"/>
                                <w:lang w:val="en-GB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en-GB"/>
                              </w:rPr>
                              <w:t>Muffin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" o:spid="_x0000_s1038" type="#_x0000_t202" style="position:absolute;margin-left:289.75pt;margin-top:1.95pt;width:94.55pt;height:94.5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" filled="f" stroked="f">
                <v:fill opacity="0"/>
                <v:textbox>
                  <w:txbxContent>
                    <w:p w:rsidR="00115ADE" w:rsidRDefault="00115ADE" w:rsidP="004454E7">
                      <w:pPr>
                        <w:rPr>
                          <w:sz w:val="16"/>
                          <w:szCs w:val="16"/>
                          <w:lang w:val="en-GB"/>
                        </w:rPr>
                      </w:pPr>
                      <w:r>
                        <w:rPr>
                          <w:sz w:val="16"/>
                          <w:szCs w:val="16"/>
                          <w:lang w:val="en-GB"/>
                        </w:rPr>
                        <w:t xml:space="preserve"> </w:t>
                      </w:r>
                    </w:p>
                    <w:p w:rsidR="00115ADE" w:rsidRDefault="002340F3" w:rsidP="004454E7">
                      <w:pPr>
                        <w:rPr>
                          <w:sz w:val="28"/>
                          <w:szCs w:val="28"/>
                          <w:lang w:val="en-GB"/>
                        </w:rPr>
                      </w:pPr>
                      <w:r>
                        <w:rPr>
                          <w:sz w:val="28"/>
                          <w:szCs w:val="28"/>
                          <w:lang w:val="en-GB"/>
                        </w:rPr>
                        <w:t>Roast chicken</w:t>
                      </w:r>
                    </w:p>
                    <w:p w:rsidR="002340F3" w:rsidRDefault="002340F3" w:rsidP="004454E7">
                      <w:pPr>
                        <w:rPr>
                          <w:sz w:val="28"/>
                          <w:szCs w:val="28"/>
                          <w:lang w:val="en-GB"/>
                        </w:rPr>
                      </w:pPr>
                      <w:r>
                        <w:rPr>
                          <w:sz w:val="28"/>
                          <w:szCs w:val="28"/>
                          <w:lang w:val="en-GB"/>
                        </w:rPr>
                        <w:t>Stuffing/veg</w:t>
                      </w:r>
                    </w:p>
                    <w:p w:rsidR="002340F3" w:rsidRPr="002340F3" w:rsidRDefault="00A72F87" w:rsidP="004454E7">
                      <w:pPr>
                        <w:rPr>
                          <w:sz w:val="28"/>
                          <w:szCs w:val="28"/>
                          <w:lang w:val="en-GB"/>
                        </w:rPr>
                      </w:pPr>
                      <w:r>
                        <w:rPr>
                          <w:sz w:val="28"/>
                          <w:szCs w:val="28"/>
                          <w:lang w:val="en-GB"/>
                        </w:rPr>
                        <w:t>Gravy/potato</w:t>
                      </w:r>
                    </w:p>
                    <w:p w:rsidR="00115ADE" w:rsidRDefault="00115ADE" w:rsidP="004454E7">
                      <w:pPr>
                        <w:rPr>
                          <w:sz w:val="16"/>
                          <w:szCs w:val="16"/>
                          <w:lang w:val="en-GB"/>
                        </w:rPr>
                      </w:pPr>
                    </w:p>
                    <w:p w:rsidR="00115ADE" w:rsidRPr="00A72F87" w:rsidRDefault="007125DA" w:rsidP="004454E7">
                      <w:pPr>
                        <w:rPr>
                          <w:sz w:val="28"/>
                          <w:szCs w:val="28"/>
                          <w:lang w:val="en-GB"/>
                        </w:rPr>
                      </w:pPr>
                      <w:r>
                        <w:rPr>
                          <w:sz w:val="28"/>
                          <w:szCs w:val="28"/>
                          <w:lang w:val="en-GB"/>
                        </w:rPr>
                        <w:t>Muffin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/>
          <w:b/>
          <w:noProof/>
          <w:color w:val="000000"/>
          <w:sz w:val="16"/>
          <w:szCs w:val="16"/>
          <w:lang w:val="en-GB" w:eastAsia="en-GB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1116330</wp:posOffset>
                </wp:positionH>
                <wp:positionV relativeFrom="paragraph">
                  <wp:posOffset>24765</wp:posOffset>
                </wp:positionV>
                <wp:extent cx="1192530" cy="1177290"/>
                <wp:effectExtent l="0" t="0" r="0" b="3810"/>
                <wp:wrapNone/>
                <wp:docPr id="15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2530" cy="1177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0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548EA" w:rsidRPr="002340F3" w:rsidRDefault="002340F3" w:rsidP="004454E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Chicken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Goujons</w:t>
                            </w:r>
                            <w:proofErr w:type="spellEnd"/>
                          </w:p>
                          <w:p w:rsidR="006548EA" w:rsidRPr="002340F3" w:rsidRDefault="002340F3" w:rsidP="004454E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Chips/peas</w:t>
                            </w:r>
                          </w:p>
                          <w:p w:rsidR="006548EA" w:rsidRDefault="006548EA" w:rsidP="004454E7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6548EA" w:rsidRPr="002340F3" w:rsidRDefault="002340F3" w:rsidP="004454E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Ice cream</w:t>
                            </w:r>
                          </w:p>
                          <w:p w:rsidR="006548EA" w:rsidRPr="002340F3" w:rsidRDefault="006548EA" w:rsidP="004454E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" o:spid="_x0000_s1039" type="#_x0000_t202" style="position:absolute;margin-left:87.9pt;margin-top:1.95pt;width:93.9pt;height:92.7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" filled="f" stroked="f">
                <v:fill opacity="0"/>
                <v:textbox>
                  <w:txbxContent>
                    <w:p w:rsidR="006548EA" w:rsidRPr="002340F3" w:rsidRDefault="002340F3" w:rsidP="004454E7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Chicken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Goujons</w:t>
                      </w:r>
                      <w:proofErr w:type="spellEnd"/>
                    </w:p>
                    <w:p w:rsidR="006548EA" w:rsidRPr="002340F3" w:rsidRDefault="002340F3" w:rsidP="004454E7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Chips/peas</w:t>
                      </w:r>
                    </w:p>
                    <w:p w:rsidR="006548EA" w:rsidRDefault="006548EA" w:rsidP="004454E7">
                      <w:pPr>
                        <w:rPr>
                          <w:sz w:val="16"/>
                          <w:szCs w:val="16"/>
                        </w:rPr>
                      </w:pPr>
                    </w:p>
                    <w:p w:rsidR="006548EA" w:rsidRPr="002340F3" w:rsidRDefault="002340F3" w:rsidP="004454E7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Ice cream</w:t>
                      </w:r>
                    </w:p>
                    <w:p w:rsidR="006548EA" w:rsidRPr="002340F3" w:rsidRDefault="006548EA" w:rsidP="004454E7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915DD" w:rsidRPr="003915DD" w:rsidRDefault="00337C97" w:rsidP="00407491">
      <w:pPr>
        <w:tabs>
          <w:tab w:val="left" w:pos="275"/>
          <w:tab w:val="left" w:pos="6073"/>
          <w:tab w:val="left" w:pos="12872"/>
        </w:tabs>
        <w:spacing w:before="7" w:line="160" w:lineRule="exact"/>
        <w:rPr>
          <w:rFonts w:ascii="Times New Roman" w:eastAsia="Times New Roman" w:hAnsi="Times New Roman"/>
          <w:b/>
          <w:color w:val="F79646"/>
          <w:sz w:val="16"/>
          <w:szCs w:val="16"/>
        </w:rPr>
      </w:pPr>
      <w:r>
        <w:rPr>
          <w:rFonts w:ascii="Times New Roman" w:eastAsia="Times New Roman" w:hAnsi="Times New Roman"/>
          <w:b/>
          <w:color w:val="000000"/>
          <w:sz w:val="16"/>
          <w:szCs w:val="16"/>
        </w:rPr>
        <w:tab/>
      </w:r>
    </w:p>
    <w:p w:rsidR="003915DD" w:rsidRPr="003915DD" w:rsidRDefault="003915DD" w:rsidP="003915DD">
      <w:pPr>
        <w:tabs>
          <w:tab w:val="left" w:pos="12872"/>
        </w:tabs>
        <w:spacing w:before="7" w:line="160" w:lineRule="exact"/>
        <w:rPr>
          <w:rFonts w:ascii="Times New Roman" w:eastAsia="Times New Roman" w:hAnsi="Times New Roman"/>
          <w:b/>
          <w:color w:val="F79646"/>
          <w:sz w:val="16"/>
          <w:szCs w:val="16"/>
        </w:rPr>
      </w:pPr>
      <w:r w:rsidRPr="003915DD">
        <w:rPr>
          <w:rFonts w:ascii="Times New Roman" w:eastAsia="Times New Roman" w:hAnsi="Times New Roman"/>
          <w:b/>
          <w:color w:val="F79646"/>
          <w:sz w:val="16"/>
          <w:szCs w:val="16"/>
        </w:rPr>
        <w:t>.</w:t>
      </w:r>
    </w:p>
    <w:p w:rsidR="003915DD" w:rsidRPr="003915DD" w:rsidRDefault="003915DD" w:rsidP="003915DD">
      <w:pPr>
        <w:tabs>
          <w:tab w:val="left" w:pos="12872"/>
        </w:tabs>
        <w:spacing w:before="7" w:line="160" w:lineRule="exact"/>
        <w:rPr>
          <w:rFonts w:ascii="Times New Roman" w:eastAsia="Times New Roman" w:hAnsi="Times New Roman"/>
          <w:b/>
          <w:color w:val="000000"/>
          <w:sz w:val="16"/>
          <w:szCs w:val="16"/>
        </w:rPr>
      </w:pPr>
    </w:p>
    <w:p w:rsidR="0008015B" w:rsidRPr="005D69C6" w:rsidRDefault="0008015B" w:rsidP="003915DD">
      <w:pPr>
        <w:tabs>
          <w:tab w:val="left" w:pos="12872"/>
        </w:tabs>
        <w:spacing w:before="7" w:line="160" w:lineRule="exact"/>
        <w:rPr>
          <w:rFonts w:ascii="Times New Roman" w:eastAsia="Times New Roman" w:hAnsi="Times New Roman"/>
          <w:b/>
          <w:color w:val="000000"/>
          <w:sz w:val="16"/>
          <w:szCs w:val="16"/>
        </w:rPr>
      </w:pPr>
    </w:p>
    <w:p w:rsidR="0008015B" w:rsidRPr="005D69C6" w:rsidRDefault="0008015B" w:rsidP="0008015B">
      <w:pPr>
        <w:tabs>
          <w:tab w:val="left" w:pos="12872"/>
        </w:tabs>
        <w:spacing w:before="7" w:line="160" w:lineRule="exact"/>
        <w:rPr>
          <w:rFonts w:ascii="Times New Roman" w:eastAsia="Times New Roman" w:hAnsi="Times New Roman"/>
          <w:b/>
          <w:color w:val="000000"/>
          <w:sz w:val="20"/>
          <w:szCs w:val="20"/>
        </w:rPr>
      </w:pPr>
    </w:p>
    <w:p w:rsidR="0008015B" w:rsidRPr="0008015B" w:rsidRDefault="001A0885" w:rsidP="0008015B">
      <w:pPr>
        <w:tabs>
          <w:tab w:val="left" w:pos="12872"/>
        </w:tabs>
        <w:spacing w:before="7" w:line="160" w:lineRule="exact"/>
        <w:rPr>
          <w:rFonts w:ascii="Times New Roman" w:eastAsia="Times New Roman" w:hAnsi="Times New Roman"/>
          <w:b/>
          <w:sz w:val="20"/>
          <w:szCs w:val="20"/>
        </w:rPr>
      </w:pPr>
      <w:r>
        <w:rPr>
          <w:rFonts w:ascii="Times New Roman" w:eastAsia="Times New Roman" w:hAnsi="Times New Roman"/>
          <w:b/>
          <w:noProof/>
          <w:sz w:val="20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>
                <wp:simplePos x="0" y="0"/>
                <wp:positionH relativeFrom="column">
                  <wp:posOffset>5026660</wp:posOffset>
                </wp:positionH>
                <wp:positionV relativeFrom="paragraph">
                  <wp:posOffset>2012315</wp:posOffset>
                </wp:positionV>
                <wp:extent cx="1232535" cy="1192530"/>
                <wp:effectExtent l="0" t="0" r="0" b="7620"/>
                <wp:wrapNone/>
                <wp:docPr id="1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2535" cy="1192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0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548EA" w:rsidRPr="006548EA" w:rsidRDefault="006548EA" w:rsidP="00891937">
                            <w:pPr>
                              <w:rPr>
                                <w:sz w:val="16"/>
                                <w:szCs w:val="16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" o:spid="_x0000_s1040" type="#_x0000_t202" style="position:absolute;margin-left:395.8pt;margin-top:158.45pt;width:97.05pt;height:93.9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" filled="f" stroked="f">
                <v:fill opacity="0"/>
                <v:textbox>
                  <w:txbxContent>
                    <w:p w:rsidR="006548EA" w:rsidRPr="006548EA" w:rsidRDefault="006548EA" w:rsidP="00891937">
                      <w:pPr>
                        <w:rPr>
                          <w:sz w:val="16"/>
                          <w:szCs w:val="16"/>
                          <w:lang w:val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/>
          <w:b/>
          <w:noProof/>
          <w:sz w:val="20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column">
                  <wp:posOffset>6259195</wp:posOffset>
                </wp:positionH>
                <wp:positionV relativeFrom="paragraph">
                  <wp:posOffset>2012315</wp:posOffset>
                </wp:positionV>
                <wp:extent cx="1236345" cy="1188720"/>
                <wp:effectExtent l="0" t="0" r="0" b="0"/>
                <wp:wrapNone/>
                <wp:docPr id="2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6345" cy="1188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0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E7292" w:rsidRPr="0003407C" w:rsidRDefault="001E7292" w:rsidP="001E7292">
                            <w:pPr>
                              <w:rPr>
                                <w:sz w:val="16"/>
                                <w:szCs w:val="16"/>
                                <w:lang w:val="en-GB"/>
                              </w:rPr>
                            </w:pPr>
                          </w:p>
                          <w:p w:rsidR="006548EA" w:rsidRPr="006548EA" w:rsidRDefault="006548EA" w:rsidP="00891937">
                            <w:pPr>
                              <w:rPr>
                                <w:sz w:val="16"/>
                                <w:szCs w:val="16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" o:spid="_x0000_s1041" type="#_x0000_t202" style="position:absolute;margin-left:492.85pt;margin-top:158.45pt;width:97.35pt;height:93.6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" filled="f" stroked="f">
                <v:fill opacity="0"/>
                <v:textbox>
                  <w:txbxContent>
                    <w:p w:rsidR="001E7292" w:rsidRPr="0003407C" w:rsidRDefault="001E7292" w:rsidP="001E7292">
                      <w:pPr>
                        <w:rPr>
                          <w:sz w:val="16"/>
                          <w:szCs w:val="16"/>
                          <w:lang w:val="en-GB"/>
                        </w:rPr>
                      </w:pPr>
                    </w:p>
                    <w:p w:rsidR="006548EA" w:rsidRPr="006548EA" w:rsidRDefault="006548EA" w:rsidP="00891937">
                      <w:pPr>
                        <w:rPr>
                          <w:sz w:val="16"/>
                          <w:szCs w:val="16"/>
                          <w:lang w:val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/>
          <w:b/>
          <w:noProof/>
          <w:sz w:val="20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>
                <wp:simplePos x="0" y="0"/>
                <wp:positionH relativeFrom="column">
                  <wp:posOffset>3712845</wp:posOffset>
                </wp:positionH>
                <wp:positionV relativeFrom="paragraph">
                  <wp:posOffset>2012315</wp:posOffset>
                </wp:positionV>
                <wp:extent cx="1248410" cy="1271270"/>
                <wp:effectExtent l="0" t="0" r="0" b="0"/>
                <wp:wrapNone/>
                <wp:docPr id="10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8410" cy="127127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548EA" w:rsidRPr="00891937" w:rsidRDefault="006548EA" w:rsidP="00891937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" o:spid="_x0000_s1042" type="#_x0000_t202" style="position:absolute;margin-left:292.35pt;margin-top:158.45pt;width:98.3pt;height:100.1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" stroked="f">
                <v:fill opacity="0"/>
                <v:textbox>
                  <w:txbxContent>
                    <w:p w:rsidR="006548EA" w:rsidRPr="00891937" w:rsidRDefault="006548EA" w:rsidP="00891937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/>
          <w:b/>
          <w:noProof/>
          <w:sz w:val="20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2424430</wp:posOffset>
                </wp:positionH>
                <wp:positionV relativeFrom="paragraph">
                  <wp:posOffset>2012315</wp:posOffset>
                </wp:positionV>
                <wp:extent cx="1234440" cy="1192530"/>
                <wp:effectExtent l="0" t="0" r="0" b="7620"/>
                <wp:wrapNone/>
                <wp:docPr id="3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4440" cy="1192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0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548EA" w:rsidRPr="006548EA" w:rsidRDefault="006548EA" w:rsidP="00891937">
                            <w:pPr>
                              <w:rPr>
                                <w:sz w:val="16"/>
                                <w:szCs w:val="16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" o:spid="_x0000_s1043" type="#_x0000_t202" style="position:absolute;margin-left:190.9pt;margin-top:158.45pt;width:97.2pt;height:93.9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" filled="f" stroked="f">
                <v:fill opacity="0"/>
                <v:textbox>
                  <w:txbxContent>
                    <w:p w:rsidR="006548EA" w:rsidRPr="006548EA" w:rsidRDefault="006548EA" w:rsidP="00891937">
                      <w:pPr>
                        <w:rPr>
                          <w:sz w:val="16"/>
                          <w:szCs w:val="16"/>
                          <w:lang w:val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/>
          <w:b/>
          <w:noProof/>
          <w:sz w:val="20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1116330</wp:posOffset>
                </wp:positionH>
                <wp:positionV relativeFrom="paragraph">
                  <wp:posOffset>2012315</wp:posOffset>
                </wp:positionV>
                <wp:extent cx="1136015" cy="1192530"/>
                <wp:effectExtent l="0" t="0" r="0" b="7620"/>
                <wp:wrapNone/>
                <wp:docPr id="11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6015" cy="1192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0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548EA" w:rsidRPr="00D83536" w:rsidRDefault="006548EA" w:rsidP="00891937">
                            <w:pPr>
                              <w:rPr>
                                <w:sz w:val="16"/>
                                <w:szCs w:val="16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" o:spid="_x0000_s1044" type="#_x0000_t202" style="position:absolute;margin-left:87.9pt;margin-top:158.45pt;width:89.45pt;height:93.9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" filled="f" stroked="f">
                <v:fill opacity="0"/>
                <v:textbox>
                  <w:txbxContent>
                    <w:p w:rsidR="006548EA" w:rsidRPr="00D83536" w:rsidRDefault="006548EA" w:rsidP="00891937">
                      <w:pPr>
                        <w:rPr>
                          <w:sz w:val="16"/>
                          <w:szCs w:val="16"/>
                          <w:lang w:val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/>
          <w:b/>
          <w:noProof/>
          <w:sz w:val="20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6315710</wp:posOffset>
                </wp:positionH>
                <wp:positionV relativeFrom="paragraph">
                  <wp:posOffset>716280</wp:posOffset>
                </wp:positionV>
                <wp:extent cx="1144270" cy="1249045"/>
                <wp:effectExtent l="0" t="0" r="0" b="8255"/>
                <wp:wrapNone/>
                <wp:docPr id="7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4270" cy="1249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0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548EA" w:rsidRPr="0085768F" w:rsidRDefault="006548EA" w:rsidP="004454E7">
                            <w:pPr>
                              <w:rPr>
                                <w:sz w:val="16"/>
                                <w:szCs w:val="24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" o:spid="_x0000_s1045" type="#_x0000_t202" style="position:absolute;margin-left:497.3pt;margin-top:56.4pt;width:90.1pt;height:98.3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" filled="f" stroked="f">
                <v:fill opacity="0"/>
                <v:textbox>
                  <w:txbxContent>
                    <w:p w:rsidR="006548EA" w:rsidRPr="0085768F" w:rsidRDefault="006548EA" w:rsidP="004454E7">
                      <w:pPr>
                        <w:rPr>
                          <w:sz w:val="16"/>
                          <w:szCs w:val="24"/>
                          <w:lang w:val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/>
          <w:b/>
          <w:noProof/>
          <w:sz w:val="20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5010150</wp:posOffset>
                </wp:positionH>
                <wp:positionV relativeFrom="paragraph">
                  <wp:posOffset>716280</wp:posOffset>
                </wp:positionV>
                <wp:extent cx="1200785" cy="1249045"/>
                <wp:effectExtent l="0" t="0" r="0" b="8255"/>
                <wp:wrapNone/>
                <wp:docPr id="8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0785" cy="1249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0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548EA" w:rsidRPr="0085768F" w:rsidRDefault="006548EA" w:rsidP="004454E7">
                            <w:pPr>
                              <w:rPr>
                                <w:sz w:val="16"/>
                                <w:lang w:val="en-GB"/>
                              </w:rPr>
                            </w:pP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" o:spid="_x0000_s1046" type="#_x0000_t202" style="position:absolute;margin-left:394.5pt;margin-top:56.4pt;width:94.55pt;height:98.3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" filled="f" stroked="f">
                <v:fill opacity="0"/>
                <v:textbox>
                  <w:txbxContent>
                    <w:p w:rsidR="006548EA" w:rsidRPr="0085768F" w:rsidRDefault="006548EA" w:rsidP="004454E7">
                      <w:pPr>
                        <w:rPr>
                          <w:sz w:val="16"/>
                          <w:lang w:val="en-GB"/>
                        </w:rPr>
                      </w:pP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/>
          <w:b/>
          <w:noProof/>
          <w:sz w:val="20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3658870</wp:posOffset>
                </wp:positionH>
                <wp:positionV relativeFrom="paragraph">
                  <wp:posOffset>703580</wp:posOffset>
                </wp:positionV>
                <wp:extent cx="1302385" cy="1249045"/>
                <wp:effectExtent l="0" t="0" r="0" b="8255"/>
                <wp:wrapNone/>
                <wp:docPr id="9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2385" cy="1249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0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548EA" w:rsidRPr="00DB106A" w:rsidRDefault="006548EA" w:rsidP="004454E7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" o:spid="_x0000_s1047" type="#_x0000_t202" style="position:absolute;margin-left:288.1pt;margin-top:55.4pt;width:102.55pt;height:98.3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" filled="f" stroked="f">
                <v:fill opacity="0"/>
                <v:textbox>
                  <w:txbxContent>
                    <w:p w:rsidR="006548EA" w:rsidRPr="00DB106A" w:rsidRDefault="006548EA" w:rsidP="004454E7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/>
          <w:b/>
          <w:noProof/>
          <w:sz w:val="20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2402840</wp:posOffset>
                </wp:positionH>
                <wp:positionV relativeFrom="paragraph">
                  <wp:posOffset>716280</wp:posOffset>
                </wp:positionV>
                <wp:extent cx="1192530" cy="1249045"/>
                <wp:effectExtent l="0" t="0" r="0" b="8255"/>
                <wp:wrapNone/>
                <wp:docPr id="5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2530" cy="1249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0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548EA" w:rsidRPr="00DB106A" w:rsidRDefault="006548EA" w:rsidP="004454E7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" o:spid="_x0000_s1048" type="#_x0000_t202" style="position:absolute;margin-left:189.2pt;margin-top:56.4pt;width:93.9pt;height:98.3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" filled="f" stroked="f">
                <v:fill opacity="0"/>
                <v:textbox>
                  <w:txbxContent>
                    <w:p w:rsidR="006548EA" w:rsidRPr="00DB106A" w:rsidRDefault="006548EA" w:rsidP="004454E7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/>
          <w:b/>
          <w:noProof/>
          <w:sz w:val="20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1116330</wp:posOffset>
                </wp:positionH>
                <wp:positionV relativeFrom="paragraph">
                  <wp:posOffset>716280</wp:posOffset>
                </wp:positionV>
                <wp:extent cx="1236345" cy="1236345"/>
                <wp:effectExtent l="0" t="0" r="0" b="1905"/>
                <wp:wrapNone/>
                <wp:docPr id="6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6345" cy="1236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0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548EA" w:rsidRPr="00DD0936" w:rsidRDefault="006548EA" w:rsidP="00DD0936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6548EA" w:rsidRPr="00DD0936" w:rsidRDefault="006548EA" w:rsidP="00DD0936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6548EA" w:rsidRPr="00DD0936" w:rsidRDefault="006548EA" w:rsidP="00DD0936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" o:spid="_x0000_s1049" type="#_x0000_t202" style="position:absolute;margin-left:87.9pt;margin-top:56.4pt;width:97.35pt;height:97.3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" filled="f" stroked="f">
                <v:fill opacity="0"/>
                <v:textbox>
                  <w:txbxContent>
                    <w:p w:rsidR="006548EA" w:rsidRPr="00DD0936" w:rsidRDefault="006548EA" w:rsidP="00DD0936">
                      <w:pPr>
                        <w:rPr>
                          <w:sz w:val="16"/>
                          <w:szCs w:val="16"/>
                        </w:rPr>
                      </w:pPr>
                    </w:p>
                    <w:p w:rsidR="006548EA" w:rsidRPr="00DD0936" w:rsidRDefault="006548EA" w:rsidP="00DD0936">
                      <w:pPr>
                        <w:rPr>
                          <w:sz w:val="16"/>
                          <w:szCs w:val="16"/>
                        </w:rPr>
                      </w:pPr>
                    </w:p>
                    <w:p w:rsidR="006548EA" w:rsidRPr="00DD0936" w:rsidRDefault="006548EA" w:rsidP="00DD0936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/>
          <w:b/>
          <w:noProof/>
          <w:sz w:val="20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column">
                  <wp:posOffset>5772785</wp:posOffset>
                </wp:positionH>
                <wp:positionV relativeFrom="paragraph">
                  <wp:posOffset>2218055</wp:posOffset>
                </wp:positionV>
                <wp:extent cx="1097280" cy="1192530"/>
                <wp:effectExtent l="0" t="0" r="0" b="7620"/>
                <wp:wrapNone/>
                <wp:docPr id="4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7280" cy="1192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0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548EA" w:rsidRDefault="006548E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" o:spid="_x0000_s1050" type="#_x0000_t202" style="position:absolute;margin-left:454.55pt;margin-top:174.65pt;width:86.4pt;height:93.9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" filled="f" stroked="f">
                <v:fill opacity="0"/>
                <v:textbox>
                  <w:txbxContent>
                    <w:p w:rsidR="006548EA" w:rsidRDefault="006548EA"/>
                  </w:txbxContent>
                </v:textbox>
              </v:shape>
            </w:pict>
          </mc:Fallback>
        </mc:AlternateContent>
      </w:r>
    </w:p>
    <w:sectPr w:rsidR="0008015B" w:rsidRPr="0008015B" w:rsidSect="002E583A">
      <w:pgSz w:w="16838" w:h="11920" w:orient="landscape"/>
      <w:pgMar w:top="1077" w:right="862" w:bottom="278" w:left="862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4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041B"/>
    <w:rsid w:val="000106C4"/>
    <w:rsid w:val="0003407C"/>
    <w:rsid w:val="000421C4"/>
    <w:rsid w:val="0006032C"/>
    <w:rsid w:val="0008015B"/>
    <w:rsid w:val="00087688"/>
    <w:rsid w:val="000A1C46"/>
    <w:rsid w:val="000E0A7A"/>
    <w:rsid w:val="000E5239"/>
    <w:rsid w:val="000E59A5"/>
    <w:rsid w:val="000E7F0E"/>
    <w:rsid w:val="00115ADE"/>
    <w:rsid w:val="0014302B"/>
    <w:rsid w:val="001873E8"/>
    <w:rsid w:val="00192108"/>
    <w:rsid w:val="001A0885"/>
    <w:rsid w:val="001D3495"/>
    <w:rsid w:val="001E3B53"/>
    <w:rsid w:val="001E7292"/>
    <w:rsid w:val="002340F3"/>
    <w:rsid w:val="00297A40"/>
    <w:rsid w:val="002B0F1A"/>
    <w:rsid w:val="002C3B28"/>
    <w:rsid w:val="002D411C"/>
    <w:rsid w:val="002E583A"/>
    <w:rsid w:val="002F1502"/>
    <w:rsid w:val="003064DF"/>
    <w:rsid w:val="0033504A"/>
    <w:rsid w:val="00337C97"/>
    <w:rsid w:val="003915DD"/>
    <w:rsid w:val="003C64FC"/>
    <w:rsid w:val="003C6D1A"/>
    <w:rsid w:val="003E535A"/>
    <w:rsid w:val="00407491"/>
    <w:rsid w:val="0041006A"/>
    <w:rsid w:val="0041194F"/>
    <w:rsid w:val="00417979"/>
    <w:rsid w:val="00421A4F"/>
    <w:rsid w:val="00427BFD"/>
    <w:rsid w:val="00436704"/>
    <w:rsid w:val="00444186"/>
    <w:rsid w:val="004454E7"/>
    <w:rsid w:val="00450B8C"/>
    <w:rsid w:val="0047725A"/>
    <w:rsid w:val="004B6D00"/>
    <w:rsid w:val="004E1AC4"/>
    <w:rsid w:val="004F70AF"/>
    <w:rsid w:val="005222A9"/>
    <w:rsid w:val="00551E04"/>
    <w:rsid w:val="0057275E"/>
    <w:rsid w:val="00596089"/>
    <w:rsid w:val="005A6166"/>
    <w:rsid w:val="005B46B5"/>
    <w:rsid w:val="005C4306"/>
    <w:rsid w:val="005D69C6"/>
    <w:rsid w:val="005E6F5E"/>
    <w:rsid w:val="005F795E"/>
    <w:rsid w:val="00626740"/>
    <w:rsid w:val="006466DF"/>
    <w:rsid w:val="006548EA"/>
    <w:rsid w:val="00655650"/>
    <w:rsid w:val="0068178D"/>
    <w:rsid w:val="006B4284"/>
    <w:rsid w:val="006D1022"/>
    <w:rsid w:val="006D47D9"/>
    <w:rsid w:val="006D6CC5"/>
    <w:rsid w:val="007125DA"/>
    <w:rsid w:val="00736486"/>
    <w:rsid w:val="00757223"/>
    <w:rsid w:val="00760296"/>
    <w:rsid w:val="00764089"/>
    <w:rsid w:val="00793269"/>
    <w:rsid w:val="007A1FC4"/>
    <w:rsid w:val="007D3D65"/>
    <w:rsid w:val="007F60B8"/>
    <w:rsid w:val="007F72DC"/>
    <w:rsid w:val="00827297"/>
    <w:rsid w:val="008353F0"/>
    <w:rsid w:val="008420F3"/>
    <w:rsid w:val="00853247"/>
    <w:rsid w:val="0085427E"/>
    <w:rsid w:val="0085768F"/>
    <w:rsid w:val="00865D0A"/>
    <w:rsid w:val="00865DE2"/>
    <w:rsid w:val="0088229E"/>
    <w:rsid w:val="00891937"/>
    <w:rsid w:val="008B17DF"/>
    <w:rsid w:val="008B4018"/>
    <w:rsid w:val="008B7B2C"/>
    <w:rsid w:val="008E43EB"/>
    <w:rsid w:val="009039DE"/>
    <w:rsid w:val="0094205E"/>
    <w:rsid w:val="00953418"/>
    <w:rsid w:val="00971627"/>
    <w:rsid w:val="00974B34"/>
    <w:rsid w:val="00977F1D"/>
    <w:rsid w:val="00986F18"/>
    <w:rsid w:val="0099345E"/>
    <w:rsid w:val="009C26CC"/>
    <w:rsid w:val="009D6E3A"/>
    <w:rsid w:val="009D7EDF"/>
    <w:rsid w:val="009F4C7B"/>
    <w:rsid w:val="00A154F5"/>
    <w:rsid w:val="00A1598D"/>
    <w:rsid w:val="00A265F9"/>
    <w:rsid w:val="00A67993"/>
    <w:rsid w:val="00A72F87"/>
    <w:rsid w:val="00A94D40"/>
    <w:rsid w:val="00AC231B"/>
    <w:rsid w:val="00AE5666"/>
    <w:rsid w:val="00AF0F23"/>
    <w:rsid w:val="00AF2B87"/>
    <w:rsid w:val="00B0041B"/>
    <w:rsid w:val="00B1399E"/>
    <w:rsid w:val="00B34B16"/>
    <w:rsid w:val="00B40DCE"/>
    <w:rsid w:val="00B6730D"/>
    <w:rsid w:val="00B835E3"/>
    <w:rsid w:val="00C1647C"/>
    <w:rsid w:val="00C42FFD"/>
    <w:rsid w:val="00C61836"/>
    <w:rsid w:val="00C81A22"/>
    <w:rsid w:val="00C865C6"/>
    <w:rsid w:val="00D03469"/>
    <w:rsid w:val="00D21C25"/>
    <w:rsid w:val="00D32659"/>
    <w:rsid w:val="00D83536"/>
    <w:rsid w:val="00D925D1"/>
    <w:rsid w:val="00D94A46"/>
    <w:rsid w:val="00D97A70"/>
    <w:rsid w:val="00DB106A"/>
    <w:rsid w:val="00DC6921"/>
    <w:rsid w:val="00DD0936"/>
    <w:rsid w:val="00DD2D08"/>
    <w:rsid w:val="00DD640F"/>
    <w:rsid w:val="00E57011"/>
    <w:rsid w:val="00E73188"/>
    <w:rsid w:val="00E93928"/>
    <w:rsid w:val="00EA2E9D"/>
    <w:rsid w:val="00EA4A3C"/>
    <w:rsid w:val="00EB0E5D"/>
    <w:rsid w:val="00EC3D5A"/>
    <w:rsid w:val="00ED406B"/>
    <w:rsid w:val="00EE0FC4"/>
    <w:rsid w:val="00EF0C02"/>
    <w:rsid w:val="00F00ED8"/>
    <w:rsid w:val="00F17EBF"/>
    <w:rsid w:val="00F24A42"/>
    <w:rsid w:val="00F47585"/>
    <w:rsid w:val="00F64A8B"/>
    <w:rsid w:val="00F712CA"/>
    <w:rsid w:val="00F73B55"/>
    <w:rsid w:val="00F8321B"/>
    <w:rsid w:val="00F83539"/>
    <w:rsid w:val="00FB4A2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571CB4D-A93B-4B2C-994A-4EB2540116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pPr>
      <w:widowControl w:val="0"/>
    </w:pPr>
    <w:rPr>
      <w:sz w:val="22"/>
      <w:szCs w:val="22"/>
      <w:lang w:val="en-US" w:eastAsia="en-US"/>
    </w:rPr>
  </w:style>
  <w:style w:type="paragraph" w:styleId="Heading1">
    <w:name w:val="heading 1"/>
    <w:basedOn w:val="Normal"/>
    <w:uiPriority w:val="1"/>
    <w:qFormat/>
    <w:pPr>
      <w:outlineLvl w:val="0"/>
    </w:pPr>
    <w:rPr>
      <w:rFonts w:ascii="Times New Roman" w:eastAsia="Times New Roman" w:hAnsi="Times New Roman"/>
      <w:b/>
      <w:bCs/>
      <w:sz w:val="42"/>
      <w:szCs w:val="4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76"/>
    </w:pPr>
    <w:rPr>
      <w:rFonts w:ascii="Times New Roman" w:eastAsia="Times New Roman" w:hAnsi="Times New Roman"/>
      <w:b/>
      <w:bCs/>
      <w:sz w:val="20"/>
      <w:szCs w:val="2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uiPriority w:val="99"/>
    <w:unhideWhenUsed/>
    <w:rsid w:val="0008015B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1797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7979"/>
    <w:rPr>
      <w:rFonts w:ascii="Segoe UI" w:hAnsi="Segoe UI" w:cs="Segoe UI"/>
      <w:sz w:val="18"/>
      <w:szCs w:val="18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9608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31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hyperlink" Target="http://www.schoolfoodni.com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hyperlink" Target="http://www.schoolfoodni.com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87D53E51</Template>
  <TotalTime>1</TotalTime>
  <Pages>1</Pages>
  <Words>7</Words>
  <Characters>46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ESANI</Company>
  <LinksUpToDate>false</LinksUpToDate>
  <CharactersWithSpaces>52</CharactersWithSpaces>
  <SharedDoc>false</SharedDoc>
  <HLinks>
    <vt:vector size="6" baseType="variant">
      <vt:variant>
        <vt:i4>5636188</vt:i4>
      </vt:variant>
      <vt:variant>
        <vt:i4>0</vt:i4>
      </vt:variant>
      <vt:variant>
        <vt:i4>0</vt:i4>
      </vt:variant>
      <vt:variant>
        <vt:i4>5</vt:i4>
      </vt:variant>
      <vt:variant>
        <vt:lpwstr>http://www.schoolfoodni.com/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Carla McAuley</dc:creator>
  <cp:lastModifiedBy>A Hanratty</cp:lastModifiedBy>
  <cp:revision>2</cp:revision>
  <cp:lastPrinted>2020-08-25T13:51:00Z</cp:lastPrinted>
  <dcterms:created xsi:type="dcterms:W3CDTF">2020-08-25T13:53:00Z</dcterms:created>
  <dcterms:modified xsi:type="dcterms:W3CDTF">2020-08-25T13:53:00Z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2015-06-25T00:00:00Z</vt:filetime>
  </property>
  <property fmtid="{D5CDD505-2E9C-101B-9397-08002B2CF9AE}" pid="3" name="LastSaved">
    <vt:filetime>2015-12-03T00:00:00Z</vt:filetime>
  </property>
</Properties>
</file>